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AEB" w:rsidRPr="00E12D09" w:rsidRDefault="006F7AEB" w:rsidP="00741351">
      <w:pPr>
        <w:jc w:val="center"/>
        <w:rPr>
          <w:rFonts w:ascii="Cambria" w:hAnsi="Cambria" w:cs="Maiandra GD"/>
          <w:b/>
          <w:bCs/>
          <w:color w:val="000080"/>
          <w:sz w:val="28"/>
          <w:szCs w:val="28"/>
        </w:rPr>
      </w:pPr>
      <w:r w:rsidRPr="00E12D09">
        <w:rPr>
          <w:rFonts w:ascii="Cambria" w:hAnsi="Cambria" w:cs="Maiandra GD"/>
          <w:b/>
          <w:bCs/>
          <w:color w:val="000080"/>
          <w:sz w:val="28"/>
          <w:szCs w:val="28"/>
        </w:rPr>
        <w:t xml:space="preserve">Agenda </w:t>
      </w:r>
    </w:p>
    <w:p w:rsidR="006F7AEB" w:rsidRPr="00E12D09" w:rsidRDefault="006F7AEB" w:rsidP="00303860">
      <w:pPr>
        <w:jc w:val="center"/>
        <w:rPr>
          <w:rFonts w:ascii="Candara" w:eastAsia="Arial Unicode MS" w:hAnsi="Candara" w:cs="Maiandra GD"/>
          <w:b/>
          <w:bCs/>
          <w:color w:val="FF9900"/>
          <w:sz w:val="22"/>
          <w:szCs w:val="20"/>
        </w:rPr>
      </w:pPr>
      <w:r w:rsidRPr="009A52F7">
        <w:rPr>
          <w:rFonts w:ascii="Cambria" w:hAnsi="Cambria" w:cs="Maiandra GD"/>
          <w:b/>
          <w:bCs/>
          <w:color w:val="000080"/>
        </w:rPr>
        <w:t>XI Annual Conference on Government Procurement</w:t>
      </w:r>
      <w:r>
        <w:rPr>
          <w:rFonts w:ascii="Cambria" w:hAnsi="Cambria" w:cs="Maiandra GD"/>
          <w:b/>
          <w:bCs/>
          <w:color w:val="000080"/>
        </w:rPr>
        <w:t xml:space="preserve"> in the </w:t>
      </w:r>
      <w:smartTag w:uri="urn:schemas-microsoft-com:office:smarttags" w:element="country-region">
        <w:smartTag w:uri="urn:schemas-microsoft-com:office:smarttags" w:element="place">
          <w:r>
            <w:rPr>
              <w:rFonts w:ascii="Cambria" w:hAnsi="Cambria" w:cs="Maiandra GD"/>
              <w:b/>
              <w:bCs/>
              <w:color w:val="000080"/>
            </w:rPr>
            <w:t>Americas</w:t>
          </w:r>
        </w:smartTag>
      </w:smartTag>
      <w:r w:rsidRPr="009A52F7">
        <w:rPr>
          <w:rFonts w:ascii="Cambria" w:hAnsi="Cambria" w:cs="Maiandra GD"/>
          <w:b/>
          <w:bCs/>
          <w:color w:val="000080"/>
        </w:rPr>
        <w:br/>
      </w:r>
      <w:r w:rsidRPr="00E12D09">
        <w:rPr>
          <w:rFonts w:ascii="Candara" w:eastAsia="Arial Unicode MS" w:hAnsi="Candara" w:cs="Maiandra GD"/>
          <w:b/>
          <w:bCs/>
          <w:color w:val="FF9900"/>
          <w:sz w:val="22"/>
          <w:szCs w:val="20"/>
        </w:rPr>
        <w:t>October 28-30, 2015</w:t>
      </w:r>
    </w:p>
    <w:p w:rsidR="006F7AEB" w:rsidRPr="00E12D09" w:rsidRDefault="006F7AEB" w:rsidP="00741351">
      <w:pPr>
        <w:ind w:left="-900" w:right="-907"/>
        <w:jc w:val="center"/>
        <w:rPr>
          <w:rFonts w:ascii="Candara" w:hAnsi="Candara"/>
          <w:b/>
          <w:color w:val="FF9900"/>
          <w:sz w:val="22"/>
          <w:szCs w:val="20"/>
        </w:rPr>
      </w:pPr>
      <w:r w:rsidRPr="00E12D09">
        <w:rPr>
          <w:rFonts w:ascii="Candara" w:eastAsia="Arial Unicode MS" w:hAnsi="Candara" w:cs="Maiandra GD"/>
          <w:b/>
          <w:bCs/>
          <w:color w:val="FF9900"/>
          <w:sz w:val="22"/>
          <w:szCs w:val="20"/>
        </w:rPr>
        <w:t xml:space="preserve">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 w:rsidRPr="00E12D09">
              <w:rPr>
                <w:rFonts w:ascii="Candara" w:eastAsia="Arial Unicode MS" w:hAnsi="Candara" w:cs="Maiandra GD"/>
                <w:b/>
                <w:bCs/>
                <w:color w:val="FF9900"/>
                <w:sz w:val="22"/>
                <w:szCs w:val="20"/>
              </w:rPr>
              <w:t>San</w:t>
            </w:r>
            <w:bookmarkStart w:id="0" w:name="_GoBack"/>
            <w:bookmarkEnd w:id="0"/>
            <w:r w:rsidRPr="00E12D09">
              <w:rPr>
                <w:rFonts w:ascii="Candara" w:eastAsia="Arial Unicode MS" w:hAnsi="Candara" w:cs="Maiandra GD"/>
                <w:b/>
                <w:bCs/>
                <w:color w:val="FF9900"/>
                <w:sz w:val="22"/>
                <w:szCs w:val="20"/>
              </w:rPr>
              <w:t>to Domingo</w:t>
            </w:r>
          </w:smartTag>
          <w:r w:rsidRPr="00E12D09">
            <w:rPr>
              <w:rFonts w:ascii="Candara" w:eastAsia="Arial Unicode MS" w:hAnsi="Candara" w:cs="Maiandra GD"/>
              <w:b/>
              <w:bCs/>
              <w:color w:val="FF9900"/>
              <w:sz w:val="22"/>
              <w:szCs w:val="20"/>
            </w:rPr>
            <w:t xml:space="preserve">, </w:t>
          </w:r>
          <w:smartTag w:uri="urn:schemas-microsoft-com:office:smarttags" w:element="country-region">
            <w:r w:rsidRPr="00E12D09">
              <w:rPr>
                <w:rFonts w:ascii="Candara" w:eastAsia="Arial Unicode MS" w:hAnsi="Candara" w:cs="Maiandra GD"/>
                <w:b/>
                <w:bCs/>
                <w:color w:val="FF9900"/>
                <w:sz w:val="22"/>
                <w:szCs w:val="20"/>
              </w:rPr>
              <w:t>Dominican Republic</w:t>
            </w:r>
          </w:smartTag>
        </w:smartTag>
      </w:smartTag>
    </w:p>
    <w:p w:rsidR="006F7AEB" w:rsidRPr="007F65C8" w:rsidRDefault="006F7AEB" w:rsidP="00741351">
      <w:pPr>
        <w:ind w:left="-900" w:right="-907"/>
        <w:jc w:val="center"/>
        <w:rPr>
          <w:rFonts w:ascii="Cambria" w:eastAsia="Arial Unicode MS" w:hAnsi="Cambria" w:cs="Maiandra GD"/>
          <w:b/>
          <w:bCs/>
          <w:color w:val="333399"/>
          <w:sz w:val="20"/>
          <w:szCs w:val="20"/>
        </w:rPr>
      </w:pPr>
    </w:p>
    <w:p w:rsidR="006F7AEB" w:rsidRPr="00F849A4" w:rsidRDefault="006F7AEB" w:rsidP="00741351">
      <w:pPr>
        <w:ind w:left="-900" w:right="-907"/>
        <w:jc w:val="center"/>
        <w:rPr>
          <w:rFonts w:ascii="Cambria" w:hAnsi="Cambria" w:cs="Maiandra GD"/>
          <w:b/>
          <w:bCs/>
          <w:color w:val="000080"/>
          <w:sz w:val="28"/>
          <w:szCs w:val="28"/>
        </w:rPr>
      </w:pPr>
      <w:r w:rsidRPr="00F849A4">
        <w:rPr>
          <w:rFonts w:ascii="Cambria" w:eastAsia="Arial Unicode MS" w:hAnsi="Cambria" w:cs="Maiandra GD"/>
          <w:b/>
          <w:bCs/>
          <w:color w:val="333399"/>
          <w:sz w:val="20"/>
          <w:szCs w:val="20"/>
        </w:rPr>
        <w:t>Public Session, Day 1</w:t>
      </w:r>
    </w:p>
    <w:p w:rsidR="006F7AEB" w:rsidRDefault="006F7AEB" w:rsidP="00741351">
      <w:pPr>
        <w:ind w:right="-907"/>
        <w:jc w:val="right"/>
        <w:rPr>
          <w:rFonts w:ascii="Candara" w:hAnsi="Candara" w:cs="Calibri"/>
          <w:bCs/>
          <w:color w:val="999999"/>
        </w:rPr>
      </w:pPr>
    </w:p>
    <w:p w:rsidR="006F7AEB" w:rsidRPr="00E12D09" w:rsidRDefault="006F7AEB" w:rsidP="00741351">
      <w:pPr>
        <w:ind w:right="-907"/>
        <w:jc w:val="right"/>
        <w:rPr>
          <w:rFonts w:ascii="Candara" w:hAnsi="Candara" w:cs="Calibri"/>
          <w:bCs/>
          <w:color w:val="999999"/>
        </w:rPr>
      </w:pPr>
      <w:r w:rsidRPr="00E12D09">
        <w:rPr>
          <w:rFonts w:ascii="Candara" w:hAnsi="Candara" w:cs="Calibri"/>
          <w:bCs/>
          <w:color w:val="999999"/>
        </w:rPr>
        <w:t>Wednesday, October 28</w:t>
      </w:r>
      <w:r w:rsidRPr="00303860">
        <w:rPr>
          <w:rFonts w:ascii="Candara" w:hAnsi="Candara" w:cs="Calibri"/>
          <w:bCs/>
          <w:color w:val="999999"/>
          <w:vertAlign w:val="superscript"/>
        </w:rPr>
        <w:t>th</w:t>
      </w:r>
      <w:r>
        <w:rPr>
          <w:rFonts w:ascii="Candara" w:hAnsi="Candara" w:cs="Calibri"/>
          <w:bCs/>
          <w:color w:val="999999"/>
        </w:rPr>
        <w:t xml:space="preserve"> 2015</w:t>
      </w:r>
    </w:p>
    <w:p w:rsidR="006F7AEB" w:rsidRPr="00E12D09" w:rsidRDefault="006F7AEB" w:rsidP="00741351">
      <w:pPr>
        <w:rPr>
          <w:rFonts w:ascii="Calibri" w:hAnsi="Calibri" w:cs="Calibri"/>
          <w:b/>
          <w:bCs/>
          <w:color w:val="333399"/>
          <w:sz w:val="8"/>
          <w:szCs w:val="8"/>
        </w:rPr>
      </w:pPr>
    </w:p>
    <w:p w:rsidR="006F7AEB" w:rsidRPr="00E12D09" w:rsidRDefault="006F7AEB" w:rsidP="00741351">
      <w:pPr>
        <w:rPr>
          <w:rFonts w:ascii="Calibri" w:hAnsi="Calibri" w:cs="Calibri"/>
          <w:b/>
          <w:bCs/>
          <w:color w:val="333399"/>
          <w:sz w:val="8"/>
          <w:szCs w:val="8"/>
        </w:rPr>
      </w:pPr>
    </w:p>
    <w:p w:rsidR="006F7AEB" w:rsidRPr="00E12D09" w:rsidRDefault="006F7AEB" w:rsidP="00741351">
      <w:pPr>
        <w:rPr>
          <w:rFonts w:ascii="Calibri" w:hAnsi="Calibri" w:cs="Calibri"/>
          <w:b/>
          <w:bCs/>
          <w:color w:val="333399"/>
          <w:sz w:val="8"/>
          <w:szCs w:val="8"/>
        </w:rPr>
      </w:pPr>
    </w:p>
    <w:p w:rsidR="006F7AEB" w:rsidRPr="00E12D09" w:rsidRDefault="006F7AEB" w:rsidP="00741351">
      <w:pPr>
        <w:rPr>
          <w:rFonts w:ascii="Calibri" w:hAnsi="Calibri" w:cs="Calibri"/>
          <w:b/>
          <w:bCs/>
          <w:color w:val="333399"/>
          <w:sz w:val="8"/>
          <w:szCs w:val="8"/>
        </w:rPr>
      </w:pPr>
    </w:p>
    <w:tbl>
      <w:tblPr>
        <w:tblpPr w:leftFromText="187" w:rightFromText="187" w:vertAnchor="text" w:horzAnchor="margin" w:tblpXSpec="center" w:tblpY="-22"/>
        <w:tblW w:w="1063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3870"/>
        <w:gridCol w:w="6768"/>
      </w:tblGrid>
      <w:tr w:rsidR="006F7AEB" w:rsidRPr="008F745E" w:rsidTr="003606E3">
        <w:trPr>
          <w:trHeight w:val="213"/>
        </w:trPr>
        <w:tc>
          <w:tcPr>
            <w:tcW w:w="3870" w:type="dxa"/>
            <w:shd w:val="clear" w:color="auto" w:fill="FEEFD2"/>
          </w:tcPr>
          <w:p w:rsidR="006F7AEB" w:rsidRPr="00D45C48" w:rsidRDefault="006F7AEB" w:rsidP="002B7ECC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8:00 - 8:30 AM</w:t>
            </w:r>
          </w:p>
        </w:tc>
        <w:tc>
          <w:tcPr>
            <w:tcW w:w="6768" w:type="dxa"/>
            <w:shd w:val="clear" w:color="auto" w:fill="FEEFD2"/>
          </w:tcPr>
          <w:p w:rsidR="006F7AEB" w:rsidRPr="00D45C48" w:rsidRDefault="006F7AEB" w:rsidP="003606E3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Registration</w:t>
            </w:r>
          </w:p>
        </w:tc>
      </w:tr>
    </w:tbl>
    <w:p w:rsidR="006F7AEB" w:rsidRPr="00D45C48" w:rsidRDefault="006F7AEB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tbl>
      <w:tblPr>
        <w:tblpPr w:leftFromText="180" w:rightFromText="180" w:vertAnchor="text" w:horzAnchor="margin" w:tblpXSpec="center" w:tblpY="6"/>
        <w:tblOverlap w:val="never"/>
        <w:tblW w:w="10584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3870"/>
        <w:gridCol w:w="6714"/>
      </w:tblGrid>
      <w:tr w:rsidR="006F7AEB" w:rsidRPr="00D45C48" w:rsidTr="003606E3">
        <w:trPr>
          <w:trHeight w:val="213"/>
        </w:trPr>
        <w:tc>
          <w:tcPr>
            <w:tcW w:w="3870" w:type="dxa"/>
            <w:shd w:val="clear" w:color="auto" w:fill="F3F3F3"/>
          </w:tcPr>
          <w:p w:rsidR="006F7AEB" w:rsidRPr="00D45C48" w:rsidRDefault="006F7AEB" w:rsidP="00A1553C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8</w:t>
            </w:r>
            <w:r w:rsidRPr="00EF106D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: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30 - </w:t>
            </w:r>
            <w:r w:rsidRPr="00EF106D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9: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20 AM</w:t>
            </w:r>
          </w:p>
        </w:tc>
        <w:tc>
          <w:tcPr>
            <w:tcW w:w="6714" w:type="dxa"/>
            <w:shd w:val="clear" w:color="auto" w:fill="F3F3F3"/>
          </w:tcPr>
          <w:p w:rsidR="006F7AEB" w:rsidRPr="00D45C48" w:rsidRDefault="006F7AEB" w:rsidP="003606E3">
            <w:pPr>
              <w:jc w:val="both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Opening Ceremony</w:t>
            </w:r>
          </w:p>
        </w:tc>
      </w:tr>
      <w:tr w:rsidR="006F7AEB" w:rsidRPr="00E12D09" w:rsidTr="00EF0F89">
        <w:trPr>
          <w:trHeight w:val="275"/>
        </w:trPr>
        <w:tc>
          <w:tcPr>
            <w:tcW w:w="3870" w:type="dxa"/>
          </w:tcPr>
          <w:p w:rsidR="006F7AEB" w:rsidRPr="000F461B" w:rsidRDefault="006F7AEB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Mrs</w:t>
            </w:r>
            <w:r w:rsidRPr="00E10EA4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 Yokasta Guzmán</w:t>
            </w:r>
          </w:p>
        </w:tc>
        <w:tc>
          <w:tcPr>
            <w:tcW w:w="6714" w:type="dxa"/>
          </w:tcPr>
          <w:p w:rsidR="006F7AEB" w:rsidRPr="00450D77" w:rsidRDefault="006F7AEB" w:rsidP="00450D77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450D77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Public Procurement, </w:t>
            </w:r>
            <w:smartTag w:uri="urn:schemas-microsoft-com:office:smarttags" w:element="City">
              <w:smartTag w:uri="urn:schemas-microsoft-com:office:smarttags" w:element="place">
                <w:smartTag w:uri="urn:schemas-microsoft-com:office:smarttags" w:element="City">
                  <w:r w:rsidRPr="00450D77">
                    <w:rPr>
                      <w:rFonts w:ascii="Calibri" w:hAnsi="Calibri" w:cs="Calibri"/>
                      <w:i/>
                      <w:iCs/>
                      <w:color w:val="333333"/>
                      <w:sz w:val="20"/>
                      <w:szCs w:val="20"/>
                    </w:rPr>
                    <w:t>Director</w:t>
                  </w:r>
                </w:smartTag>
                <w:r>
                  <w:rPr>
                    <w:rFonts w:ascii="Calibri" w:hAnsi="Calibri" w:cs="Calibri"/>
                    <w:i/>
                    <w:iCs/>
                    <w:color w:val="333333"/>
                    <w:sz w:val="20"/>
                    <w:szCs w:val="20"/>
                  </w:rPr>
                  <w:t xml:space="preserve"> </w:t>
                </w:r>
                <w:smartTag w:uri="urn:schemas-microsoft-com:office:smarttags" w:element="State">
                  <w:r>
                    <w:rPr>
                      <w:rFonts w:ascii="Calibri" w:hAnsi="Calibri" w:cs="Calibri"/>
                      <w:i/>
                      <w:iCs/>
                      <w:color w:val="333333"/>
                      <w:sz w:val="20"/>
                      <w:szCs w:val="20"/>
                    </w:rPr>
                    <w:t>General</w:t>
                  </w:r>
                </w:smartTag>
                <w:r>
                  <w:rPr>
                    <w:rFonts w:ascii="Calibri" w:hAnsi="Calibri" w:cs="Calibri"/>
                    <w:i/>
                    <w:iCs/>
                    <w:color w:val="333333"/>
                    <w:sz w:val="20"/>
                    <w:szCs w:val="20"/>
                  </w:rPr>
                  <w:t>,</w:t>
                </w:r>
                <w:r w:rsidRPr="00450D77">
                  <w:rPr>
                    <w:rFonts w:ascii="Calibri" w:hAnsi="Calibri" w:cs="Calibri"/>
                    <w:i/>
                    <w:iCs/>
                    <w:color w:val="333333"/>
                    <w:sz w:val="20"/>
                    <w:szCs w:val="20"/>
                  </w:rPr>
                  <w:t xml:space="preserve"> </w:t>
                </w:r>
                <w:smartTag w:uri="urn:schemas-microsoft-com:office:smarttags" w:element="country-region">
                  <w:r w:rsidRPr="00450D77">
                    <w:rPr>
                      <w:rFonts w:ascii="Calibri" w:hAnsi="Calibri" w:cs="Calibri"/>
                      <w:i/>
                      <w:iCs/>
                      <w:color w:val="333333"/>
                      <w:sz w:val="20"/>
                      <w:szCs w:val="20"/>
                    </w:rPr>
                    <w:t>Dominican Republic</w:t>
                  </w:r>
                </w:smartTag>
              </w:smartTag>
            </w:smartTag>
          </w:p>
        </w:tc>
      </w:tr>
      <w:tr w:rsidR="006F7AEB" w:rsidRPr="00450D77" w:rsidTr="003606E3">
        <w:trPr>
          <w:trHeight w:val="213"/>
        </w:trPr>
        <w:tc>
          <w:tcPr>
            <w:tcW w:w="3870" w:type="dxa"/>
          </w:tcPr>
          <w:p w:rsidR="006F7AEB" w:rsidRPr="00684AE8" w:rsidRDefault="006F7AEB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Mrs. Araceli Azuara</w:t>
            </w:r>
          </w:p>
        </w:tc>
        <w:tc>
          <w:tcPr>
            <w:tcW w:w="6714" w:type="dxa"/>
          </w:tcPr>
          <w:p w:rsidR="006F7AEB" w:rsidRPr="00450D77" w:rsidRDefault="006F7AEB" w:rsidP="00450D77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450D77">
              <w:rPr>
                <w:rFonts w:ascii="Calibri" w:hAnsi="Calibri" w:cs="Calibri"/>
                <w:bCs/>
                <w:i/>
                <w:color w:val="333333"/>
                <w:sz w:val="20"/>
                <w:szCs w:val="20"/>
              </w:rPr>
              <w:t xml:space="preserve">OAS Representative in the </w:t>
            </w:r>
            <w:smartTag w:uri="urn:schemas-microsoft-com:office:smarttags" w:element="country-region">
              <w:smartTag w:uri="urn:schemas-microsoft-com:office:smarttags" w:element="place">
                <w:r w:rsidRPr="00450D77">
                  <w:rPr>
                    <w:rFonts w:ascii="Calibri" w:hAnsi="Calibri" w:cs="Calibri"/>
                    <w:bCs/>
                    <w:i/>
                    <w:color w:val="333333"/>
                    <w:sz w:val="20"/>
                    <w:szCs w:val="20"/>
                  </w:rPr>
                  <w:t>Dominican Republic</w:t>
                </w:r>
              </w:smartTag>
            </w:smartTag>
          </w:p>
        </w:tc>
      </w:tr>
      <w:tr w:rsidR="006F7AEB" w:rsidRPr="004469E7" w:rsidTr="003606E3">
        <w:trPr>
          <w:trHeight w:val="213"/>
        </w:trPr>
        <w:tc>
          <w:tcPr>
            <w:tcW w:w="3870" w:type="dxa"/>
          </w:tcPr>
          <w:p w:rsidR="006F7AEB" w:rsidRPr="00684AE8" w:rsidRDefault="006F7AEB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Mrs</w:t>
            </w:r>
            <w:r w:rsidRPr="00684AE8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. Flora Montealegre Painter</w:t>
            </w:r>
          </w:p>
        </w:tc>
        <w:tc>
          <w:tcPr>
            <w:tcW w:w="6714" w:type="dxa"/>
          </w:tcPr>
          <w:p w:rsidR="006F7AEB" w:rsidRPr="004469E7" w:rsidRDefault="006F7AEB" w:rsidP="004469E7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4469E7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IADB Representative in the </w:t>
            </w:r>
            <w:smartTag w:uri="urn:schemas-microsoft-com:office:smarttags" w:element="country-region">
              <w:smartTag w:uri="urn:schemas-microsoft-com:office:smarttags" w:element="place">
                <w:r w:rsidRPr="004469E7">
                  <w:rPr>
                    <w:rFonts w:ascii="Calibri" w:hAnsi="Calibri" w:cs="Calibri"/>
                    <w:i/>
                    <w:iCs/>
                    <w:color w:val="333333"/>
                    <w:sz w:val="20"/>
                    <w:szCs w:val="20"/>
                  </w:rPr>
                  <w:t>Dominican</w:t>
                </w:r>
                <w:r>
                  <w:rPr>
                    <w:rFonts w:ascii="Calibri" w:hAnsi="Calibri" w:cs="Calibri"/>
                    <w:i/>
                    <w:iCs/>
                    <w:color w:val="333333"/>
                    <w:sz w:val="20"/>
                    <w:szCs w:val="20"/>
                  </w:rPr>
                  <w:t xml:space="preserve"> Republic</w:t>
                </w:r>
              </w:smartTag>
            </w:smartTag>
          </w:p>
        </w:tc>
      </w:tr>
      <w:tr w:rsidR="006F7AEB" w:rsidRPr="00832234" w:rsidTr="003606E3">
        <w:trPr>
          <w:trHeight w:val="213"/>
        </w:trPr>
        <w:tc>
          <w:tcPr>
            <w:tcW w:w="3870" w:type="dxa"/>
          </w:tcPr>
          <w:p w:rsidR="006F7AEB" w:rsidRPr="0010248C" w:rsidRDefault="006F7AEB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Mr. Georges Boissé</w:t>
            </w:r>
            <w:r w:rsidRPr="0032374A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6714" w:type="dxa"/>
          </w:tcPr>
          <w:p w:rsidR="006F7AEB" w:rsidRPr="00832234" w:rsidRDefault="006F7AEB" w:rsidP="00832234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smartTag w:uri="urn:schemas-microsoft-com:office:smarttags" w:element="country-region">
              <w:r w:rsidRPr="00832234">
                <w:rPr>
                  <w:rFonts w:ascii="Calibri" w:hAnsi="Calibri" w:cs="Calibri"/>
                  <w:i/>
                  <w:iCs/>
                  <w:color w:val="333333"/>
                  <w:sz w:val="20"/>
                  <w:szCs w:val="20"/>
                </w:rPr>
                <w:t>Canada</w:t>
              </w:r>
            </w:smartTag>
            <w:r w:rsidRPr="00832234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’s Ambassador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to</w:t>
            </w:r>
            <w:r w:rsidRPr="00832234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 the </w:t>
            </w:r>
            <w:smartTag w:uri="urn:schemas-microsoft-com:office:smarttags" w:element="country-region">
              <w:smartTag w:uri="urn:schemas-microsoft-com:office:smarttags" w:element="place">
                <w:r w:rsidRPr="00832234">
                  <w:rPr>
                    <w:rFonts w:ascii="Calibri" w:hAnsi="Calibri" w:cs="Calibri"/>
                    <w:i/>
                    <w:iCs/>
                    <w:color w:val="333333"/>
                    <w:sz w:val="20"/>
                    <w:szCs w:val="20"/>
                  </w:rPr>
                  <w:t>Dominican Republic</w:t>
                </w:r>
              </w:smartTag>
            </w:smartTag>
            <w:r w:rsidRPr="00832234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   </w:t>
            </w:r>
          </w:p>
        </w:tc>
      </w:tr>
      <w:tr w:rsidR="006F7AEB" w:rsidRPr="00CE0F07" w:rsidTr="003606E3">
        <w:trPr>
          <w:trHeight w:val="213"/>
        </w:trPr>
        <w:tc>
          <w:tcPr>
            <w:tcW w:w="3870" w:type="dxa"/>
          </w:tcPr>
          <w:p w:rsidR="006F7AEB" w:rsidRPr="0010248C" w:rsidRDefault="006F7AEB" w:rsidP="00EF0F89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Mr.</w:t>
            </w:r>
            <w:r w:rsidRPr="0010248C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 Park Dong-Sil</w:t>
            </w:r>
          </w:p>
        </w:tc>
        <w:tc>
          <w:tcPr>
            <w:tcW w:w="6714" w:type="dxa"/>
          </w:tcPr>
          <w:p w:rsidR="006F7AEB" w:rsidRPr="00CE0F07" w:rsidRDefault="006F7AEB" w:rsidP="00CE0F07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smartTag w:uri="urn:schemas-microsoft-com:office:smarttags" w:element="country-region">
              <w:r w:rsidRPr="00CE0F07">
                <w:rPr>
                  <w:rFonts w:ascii="Calibri" w:hAnsi="Calibri" w:cs="Calibri"/>
                  <w:i/>
                  <w:iCs/>
                  <w:color w:val="333333"/>
                  <w:sz w:val="20"/>
                  <w:szCs w:val="20"/>
                </w:rPr>
                <w:t xml:space="preserve">South </w:t>
              </w:r>
              <w:r>
                <w:rPr>
                  <w:rFonts w:ascii="Calibri" w:hAnsi="Calibri" w:cs="Calibri"/>
                  <w:i/>
                  <w:iCs/>
                  <w:color w:val="333333"/>
                  <w:sz w:val="20"/>
                  <w:szCs w:val="20"/>
                </w:rPr>
                <w:t>Korea</w:t>
              </w:r>
            </w:smartTag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 </w:t>
            </w:r>
            <w:r w:rsidRPr="00CE0F07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 Ambassador to the </w:t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ascii="Calibri" w:hAnsi="Calibri" w:cs="Calibri"/>
                    <w:i/>
                    <w:iCs/>
                    <w:color w:val="333333"/>
                    <w:sz w:val="20"/>
                    <w:szCs w:val="20"/>
                  </w:rPr>
                  <w:t>Dominican Republic</w:t>
                </w:r>
              </w:smartTag>
            </w:smartTag>
            <w:r w:rsidRPr="00CE0F07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   </w:t>
            </w:r>
          </w:p>
        </w:tc>
      </w:tr>
      <w:tr w:rsidR="006F7AEB" w:rsidRPr="00CE0F07" w:rsidTr="003606E3">
        <w:trPr>
          <w:trHeight w:val="213"/>
        </w:trPr>
        <w:tc>
          <w:tcPr>
            <w:tcW w:w="3870" w:type="dxa"/>
          </w:tcPr>
          <w:p w:rsidR="006F7AEB" w:rsidRPr="001B53BC" w:rsidRDefault="006F7AEB" w:rsidP="0055741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1B53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/>
              </w:rPr>
              <w:t xml:space="preserve">TBD </w:t>
            </w:r>
          </w:p>
        </w:tc>
        <w:tc>
          <w:tcPr>
            <w:tcW w:w="6714" w:type="dxa"/>
          </w:tcPr>
          <w:p w:rsidR="006F7AEB" w:rsidRPr="00CE0F07" w:rsidRDefault="006F7AEB" w:rsidP="00CE0F07">
            <w:pPr>
              <w:jc w:val="both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CE0F0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 xml:space="preserve">European Union Representative in the </w:t>
            </w:r>
            <w:smartTag w:uri="urn:schemas-microsoft-com:office:smarttags" w:element="country-region">
              <w:smartTag w:uri="urn:schemas-microsoft-com:office:smarttags" w:element="place">
                <w:r w:rsidRPr="00CE0F07">
                  <w:rPr>
                    <w:rFonts w:ascii="Calibri" w:hAnsi="Calibri" w:cs="Calibri"/>
                    <w:i/>
                    <w:iCs/>
                    <w:color w:val="000000"/>
                    <w:sz w:val="20"/>
                    <w:szCs w:val="20"/>
                  </w:rPr>
                  <w:t>Dominican Republic</w:t>
                </w:r>
              </w:smartTag>
            </w:smartTag>
            <w:r w:rsidRPr="00CE0F0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 xml:space="preserve">   </w:t>
            </w:r>
          </w:p>
        </w:tc>
      </w:tr>
      <w:tr w:rsidR="006F7AEB" w:rsidRPr="00CE0F07" w:rsidTr="003606E3">
        <w:trPr>
          <w:trHeight w:val="213"/>
        </w:trPr>
        <w:tc>
          <w:tcPr>
            <w:tcW w:w="3870" w:type="dxa"/>
          </w:tcPr>
          <w:p w:rsidR="006F7AEB" w:rsidRPr="003C0CE6" w:rsidRDefault="006F7AEB" w:rsidP="003C0CE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B53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/>
              </w:rPr>
              <w:t>TBD</w:t>
            </w:r>
          </w:p>
        </w:tc>
        <w:tc>
          <w:tcPr>
            <w:tcW w:w="6714" w:type="dxa"/>
          </w:tcPr>
          <w:p w:rsidR="006F7AEB" w:rsidRPr="00CE0F07" w:rsidRDefault="006F7AEB" w:rsidP="003C0CE6">
            <w:pPr>
              <w:jc w:val="both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 xml:space="preserve">National Authority of </w:t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ascii="Calibri" w:hAnsi="Calibri" w:cs="Calibri"/>
                    <w:i/>
                    <w:iCs/>
                    <w:color w:val="000000"/>
                    <w:sz w:val="20"/>
                    <w:szCs w:val="20"/>
                  </w:rPr>
                  <w:t>Dominican Republic</w:t>
                </w:r>
              </w:smartTag>
            </w:smartTag>
          </w:p>
        </w:tc>
      </w:tr>
    </w:tbl>
    <w:p w:rsidR="006F7AEB" w:rsidRPr="00CE0F07" w:rsidRDefault="006F7AEB" w:rsidP="00741351">
      <w:pPr>
        <w:rPr>
          <w:rFonts w:ascii="Calibri" w:hAnsi="Calibri" w:cs="Calibri"/>
          <w:b/>
          <w:bCs/>
          <w:color w:val="333399"/>
          <w:sz w:val="8"/>
          <w:szCs w:val="8"/>
        </w:rPr>
      </w:pPr>
    </w:p>
    <w:p w:rsidR="006F7AEB" w:rsidRPr="00CE0F07" w:rsidRDefault="006F7AEB" w:rsidP="00741351">
      <w:pPr>
        <w:rPr>
          <w:rFonts w:ascii="Calibri" w:hAnsi="Calibri" w:cs="Calibri"/>
          <w:b/>
          <w:bCs/>
          <w:color w:val="333399"/>
          <w:sz w:val="8"/>
          <w:szCs w:val="8"/>
        </w:rPr>
      </w:pPr>
    </w:p>
    <w:tbl>
      <w:tblPr>
        <w:tblpPr w:leftFromText="180" w:rightFromText="180" w:vertAnchor="text" w:horzAnchor="margin" w:tblpXSpec="center" w:tblpY="-27"/>
        <w:tblOverlap w:val="never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3888"/>
        <w:gridCol w:w="6660"/>
      </w:tblGrid>
      <w:tr w:rsidR="006F7AEB" w:rsidRPr="00CE17E0" w:rsidTr="003606E3">
        <w:trPr>
          <w:trHeight w:val="213"/>
        </w:trPr>
        <w:tc>
          <w:tcPr>
            <w:tcW w:w="3888" w:type="dxa"/>
            <w:shd w:val="clear" w:color="auto" w:fill="FEEFD2"/>
          </w:tcPr>
          <w:p w:rsidR="006F7AEB" w:rsidRPr="00D45C48" w:rsidRDefault="006F7AEB" w:rsidP="00BC3829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 w:rsidRPr="0047203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9: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20</w:t>
            </w:r>
            <w:r w:rsidRPr="0047203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-</w:t>
            </w:r>
            <w:r w:rsidRPr="0047203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9: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30 AM</w:t>
            </w:r>
          </w:p>
        </w:tc>
        <w:tc>
          <w:tcPr>
            <w:tcW w:w="6660" w:type="dxa"/>
            <w:shd w:val="clear" w:color="auto" w:fill="FEEFD2"/>
          </w:tcPr>
          <w:p w:rsidR="006F7AEB" w:rsidRPr="00D45C48" w:rsidRDefault="006F7AEB" w:rsidP="000A2F9E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DD21DA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Break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</w:t>
            </w:r>
          </w:p>
        </w:tc>
      </w:tr>
    </w:tbl>
    <w:p w:rsidR="006F7AEB" w:rsidRDefault="006F7AEB" w:rsidP="008B2D4A">
      <w:pPr>
        <w:shd w:val="clear" w:color="auto" w:fill="FFFFFF"/>
        <w:ind w:right="-907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tbl>
      <w:tblPr>
        <w:tblpPr w:leftFromText="180" w:rightFromText="180" w:vertAnchor="text" w:horzAnchor="margin" w:tblpXSpec="center" w:tblpY="-6"/>
        <w:tblOverlap w:val="never"/>
        <w:tblW w:w="10620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3960"/>
        <w:gridCol w:w="6660"/>
      </w:tblGrid>
      <w:tr w:rsidR="006F7AEB" w:rsidRPr="00CE17E0" w:rsidTr="000B4A32">
        <w:trPr>
          <w:trHeight w:val="213"/>
        </w:trPr>
        <w:tc>
          <w:tcPr>
            <w:tcW w:w="10620" w:type="dxa"/>
            <w:gridSpan w:val="2"/>
            <w:shd w:val="clear" w:color="auto" w:fill="FEEFD2"/>
          </w:tcPr>
          <w:p w:rsidR="006F7AEB" w:rsidRPr="002728D6" w:rsidRDefault="006F7AEB" w:rsidP="00DD21DA">
            <w:pPr>
              <w:jc w:val="center"/>
              <w:rPr>
                <w:rFonts w:ascii="Calibri" w:eastAsia="Arial Unicode MS" w:hAnsi="Calibri" w:cs="Calibri"/>
                <w:b/>
                <w:bCs/>
                <w:sz w:val="20"/>
                <w:szCs w:val="20"/>
                <w:lang w:val="es-ES"/>
              </w:rPr>
            </w:pPr>
            <w:r w:rsidRPr="00DD21DA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P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LENARY</w:t>
            </w:r>
          </w:p>
        </w:tc>
      </w:tr>
      <w:tr w:rsidR="006F7AEB" w:rsidRPr="005442F8" w:rsidTr="000B4A32">
        <w:trPr>
          <w:trHeight w:val="213"/>
        </w:trPr>
        <w:tc>
          <w:tcPr>
            <w:tcW w:w="3960" w:type="dxa"/>
            <w:shd w:val="clear" w:color="auto" w:fill="FEEFD2"/>
          </w:tcPr>
          <w:p w:rsidR="006F7AEB" w:rsidRPr="00D45C48" w:rsidRDefault="006F7AEB" w:rsidP="00843B0B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9:30 - 11:00 AM</w:t>
            </w:r>
          </w:p>
        </w:tc>
        <w:tc>
          <w:tcPr>
            <w:tcW w:w="6660" w:type="dxa"/>
            <w:shd w:val="clear" w:color="auto" w:fill="FEEFD2"/>
          </w:tcPr>
          <w:p w:rsidR="006F7AEB" w:rsidRPr="002B5AD5" w:rsidRDefault="006F7AEB" w:rsidP="00DD21DA">
            <w:pPr>
              <w:rPr>
                <w:rFonts w:ascii="Calibri" w:eastAsia="Arial Unicode MS" w:hAnsi="Calibri" w:cs="Calibri"/>
                <w:b/>
                <w:bCs/>
                <w:sz w:val="20"/>
                <w:szCs w:val="20"/>
              </w:rPr>
            </w:pPr>
            <w:r w:rsidRPr="00D7709F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>Can public procurement contribute to the achievement of national development objectives?</w:t>
            </w:r>
          </w:p>
        </w:tc>
      </w:tr>
    </w:tbl>
    <w:p w:rsidR="006F7AEB" w:rsidRPr="002B5AD5" w:rsidRDefault="006F7AEB" w:rsidP="003C242F">
      <w:pPr>
        <w:shd w:val="clear" w:color="auto" w:fill="FFFFFF"/>
        <w:ind w:right="-907"/>
        <w:rPr>
          <w:rFonts w:ascii="Calibri" w:hAnsi="Calibri" w:cs="Calibri"/>
          <w:b/>
          <w:bCs/>
          <w:color w:val="999999"/>
          <w:sz w:val="10"/>
          <w:szCs w:val="10"/>
          <w:u w:val="single"/>
        </w:rPr>
      </w:pPr>
    </w:p>
    <w:tbl>
      <w:tblPr>
        <w:tblpPr w:leftFromText="187" w:rightFromText="187" w:vertAnchor="text" w:horzAnchor="margin" w:tblpXSpec="center" w:tblpY="-22"/>
        <w:tblW w:w="10620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3978"/>
        <w:gridCol w:w="6642"/>
      </w:tblGrid>
      <w:tr w:rsidR="006F7AEB" w:rsidRPr="00A53E83" w:rsidTr="000B4A32">
        <w:trPr>
          <w:trHeight w:val="213"/>
        </w:trPr>
        <w:tc>
          <w:tcPr>
            <w:tcW w:w="3978" w:type="dxa"/>
          </w:tcPr>
          <w:p w:rsidR="006F7AEB" w:rsidRPr="00D12E7F" w:rsidRDefault="006F7AEB" w:rsidP="000D1F1F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</w:pPr>
            <w:r w:rsidRPr="00D12E7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 xml:space="preserve">Steven Griner, </w:t>
            </w:r>
            <w:r w:rsidRPr="000D1F1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Technical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 xml:space="preserve"> Secretariat, </w:t>
            </w:r>
            <w:r w:rsidRPr="000D1F1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INGP</w:t>
            </w:r>
          </w:p>
        </w:tc>
        <w:tc>
          <w:tcPr>
            <w:tcW w:w="6642" w:type="dxa"/>
          </w:tcPr>
          <w:p w:rsidR="006F7AEB" w:rsidRPr="00D12E7F" w:rsidRDefault="006F7AEB" w:rsidP="00A1553C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Moderator</w:t>
            </w:r>
          </w:p>
        </w:tc>
      </w:tr>
      <w:tr w:rsidR="006F7AEB" w:rsidRPr="00CE17E0" w:rsidTr="000B4A32">
        <w:trPr>
          <w:trHeight w:val="213"/>
        </w:trPr>
        <w:tc>
          <w:tcPr>
            <w:tcW w:w="3978" w:type="dxa"/>
          </w:tcPr>
          <w:p w:rsidR="006F7AEB" w:rsidRDefault="006F7AEB" w:rsidP="000B4A32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D12E7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Jerome Fletcher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, </w:t>
            </w:r>
            <w:r w:rsidRPr="00D12E7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Associate Administrator for promoting small business</w:t>
            </w:r>
          </w:p>
          <w:p w:rsidR="006F7AEB" w:rsidRPr="00D12E7F" w:rsidRDefault="006F7AEB" w:rsidP="000B4A32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D12E7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US General Services Administration (GSA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)</w:t>
            </w:r>
          </w:p>
        </w:tc>
        <w:tc>
          <w:tcPr>
            <w:tcW w:w="6642" w:type="dxa"/>
          </w:tcPr>
          <w:p w:rsidR="006F7AEB" w:rsidRPr="00021193" w:rsidRDefault="006F7AEB" w:rsidP="004A590D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American </w:t>
            </w:r>
            <w:r w:rsidRPr="00021193">
              <w:rPr>
                <w:rFonts w:ascii="Calibri" w:hAnsi="Calibri" w:cs="Calibri"/>
                <w:i/>
                <w:iCs/>
                <w:sz w:val="20"/>
                <w:szCs w:val="20"/>
              </w:rPr>
              <w:t>Public Procurement</w:t>
            </w: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Model</w:t>
            </w:r>
            <w:r w:rsidRPr="00021193">
              <w:rPr>
                <w:rFonts w:ascii="Calibri" w:hAnsi="Calibri" w:cs="Calibri"/>
                <w:i/>
                <w:iCs/>
                <w:sz w:val="20"/>
                <w:szCs w:val="20"/>
              </w:rPr>
              <w:t>: Advantages, Challenges</w:t>
            </w: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,</w:t>
            </w:r>
            <w:r w:rsidRPr="00021193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and Opportunities.</w:t>
            </w: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  <w:r w:rsidRPr="00021193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(20 min) </w:t>
            </w:r>
          </w:p>
        </w:tc>
      </w:tr>
      <w:tr w:rsidR="006F7AEB" w:rsidRPr="00735563" w:rsidTr="000B4A32">
        <w:trPr>
          <w:trHeight w:val="213"/>
        </w:trPr>
        <w:tc>
          <w:tcPr>
            <w:tcW w:w="3978" w:type="dxa"/>
          </w:tcPr>
          <w:p w:rsidR="006F7AEB" w:rsidRPr="003C0CE6" w:rsidRDefault="006F7AEB" w:rsidP="003C0CE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3C0CE6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Diogo da F. Tabalipa, </w:t>
            </w:r>
            <w:r w:rsidRPr="00B2151B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 Logistics Department, Logistics and Technology Secretary, Ministry of Planning, Budget and Management</w:t>
            </w:r>
          </w:p>
        </w:tc>
        <w:tc>
          <w:tcPr>
            <w:tcW w:w="6642" w:type="dxa"/>
          </w:tcPr>
          <w:p w:rsidR="006F7AEB" w:rsidRPr="003C0CE6" w:rsidRDefault="006F7AEB" w:rsidP="000B4A32">
            <w:pPr>
              <w:rPr>
                <w:rFonts w:ascii="Calibri" w:hAnsi="Calibri" w:cs="Calibri"/>
                <w:b/>
                <w:i/>
                <w:iCs/>
                <w:color w:val="333333"/>
                <w:sz w:val="20"/>
                <w:szCs w:val="20"/>
              </w:rPr>
            </w:pPr>
            <w:r w:rsidRPr="003C0CE6">
              <w:rPr>
                <w:rFonts w:ascii="Calibri" w:hAnsi="Calibri" w:cs="Calibri"/>
                <w:i/>
                <w:iCs/>
                <w:sz w:val="20"/>
                <w:szCs w:val="20"/>
              </w:rPr>
              <w:t>Diogo da F. Tabalipa,  Logistics Department, Logistics and Technology Secretary, Ministry of Planning, Budget and Management</w:t>
            </w:r>
          </w:p>
        </w:tc>
      </w:tr>
      <w:tr w:rsidR="006F7AEB" w:rsidRPr="00471B5A" w:rsidTr="00DD21DA">
        <w:trPr>
          <w:trHeight w:val="485"/>
        </w:trPr>
        <w:tc>
          <w:tcPr>
            <w:tcW w:w="3978" w:type="dxa"/>
          </w:tcPr>
          <w:p w:rsidR="006F7AEB" w:rsidRDefault="006F7AEB" w:rsidP="003C0CE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AR"/>
              </w:rPr>
            </w:pPr>
            <w:r w:rsidRPr="00D12E7F">
              <w:rPr>
                <w:rFonts w:ascii="Calibri" w:hAnsi="Calibri"/>
                <w:b/>
                <w:sz w:val="20"/>
                <w:szCs w:val="20"/>
                <w:lang w:val="es-ES"/>
              </w:rPr>
              <w:t xml:space="preserve">Alejandro Luna, </w:t>
            </w:r>
            <w:r w:rsidRPr="00E4281B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AR"/>
              </w:rPr>
              <w:t xml:space="preserve"> </w:t>
            </w:r>
          </w:p>
          <w:p w:rsidR="006F7AEB" w:rsidRPr="00922CB5" w:rsidRDefault="006F7AEB" w:rsidP="003C0CE6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E4281B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AR"/>
              </w:rPr>
              <w:t>Public Procurement Policy Unit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AR"/>
              </w:rPr>
              <w:t>,</w:t>
            </w:r>
            <w:r w:rsidRPr="00D12E7F" w:rsidDel="006C2D7C">
              <w:rPr>
                <w:rFonts w:ascii="Calibri" w:hAnsi="Calibri"/>
                <w:b/>
                <w:sz w:val="20"/>
                <w:szCs w:val="20"/>
                <w:lang w:val="es-ES"/>
              </w:rPr>
              <w:t xml:space="preserve"> </w:t>
            </w:r>
            <w:r w:rsidRPr="00D12E7F">
              <w:rPr>
                <w:rFonts w:ascii="Calibri" w:hAnsi="Calibri"/>
                <w:b/>
                <w:sz w:val="20"/>
                <w:szCs w:val="20"/>
                <w:lang w:val="es-ES"/>
              </w:rPr>
              <w:t>M</w:t>
            </w:r>
            <w:r>
              <w:rPr>
                <w:rFonts w:ascii="Calibri" w:hAnsi="Calibri"/>
                <w:b/>
                <w:sz w:val="20"/>
                <w:szCs w:val="20"/>
                <w:lang w:val="es-ES"/>
              </w:rPr>
              <w:t>e</w:t>
            </w:r>
            <w:r w:rsidRPr="00D12E7F">
              <w:rPr>
                <w:rFonts w:ascii="Calibri" w:hAnsi="Calibri"/>
                <w:b/>
                <w:sz w:val="20"/>
                <w:szCs w:val="20"/>
                <w:lang w:val="es-ES"/>
              </w:rPr>
              <w:t>xico</w:t>
            </w:r>
          </w:p>
        </w:tc>
        <w:tc>
          <w:tcPr>
            <w:tcW w:w="6642" w:type="dxa"/>
          </w:tcPr>
          <w:p w:rsidR="006F7AEB" w:rsidRPr="00EC2649" w:rsidRDefault="006F7AEB" w:rsidP="003C0CE6">
            <w:pPr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Links between public </w:t>
            </w:r>
            <w:r w:rsidRPr="0055230D">
              <w:rPr>
                <w:rFonts w:ascii="Calibri" w:hAnsi="Calibri"/>
                <w:i/>
                <w:sz w:val="20"/>
                <w:szCs w:val="20"/>
              </w:rPr>
              <w:t xml:space="preserve">procurement and other public policies. </w:t>
            </w:r>
            <w:r w:rsidRPr="00735563">
              <w:rPr>
                <w:rFonts w:ascii="Calibri" w:hAnsi="Calibri"/>
                <w:i/>
                <w:sz w:val="20"/>
                <w:szCs w:val="20"/>
              </w:rPr>
              <w:t>The case of Mexico.(20 min)</w:t>
            </w:r>
          </w:p>
        </w:tc>
      </w:tr>
      <w:tr w:rsidR="006F7AEB" w:rsidRPr="002B7ECC" w:rsidTr="000B4A32">
        <w:trPr>
          <w:trHeight w:val="213"/>
        </w:trPr>
        <w:tc>
          <w:tcPr>
            <w:tcW w:w="3978" w:type="dxa"/>
          </w:tcPr>
          <w:p w:rsidR="006F7AEB" w:rsidRPr="00EC2649" w:rsidRDefault="006F7AEB" w:rsidP="003C0CE6">
            <w:pPr>
              <w:jc w:val="right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922CB5">
              <w:rPr>
                <w:rFonts w:ascii="Calibri" w:hAnsi="Calibri"/>
                <w:b/>
                <w:sz w:val="20"/>
                <w:szCs w:val="20"/>
              </w:rPr>
              <w:t xml:space="preserve">Ingrid Betancourt, </w:t>
            </w:r>
            <w:r w:rsidRPr="00B2151B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 Director of CENPROMYPE, </w:t>
            </w:r>
            <w:smartTag w:uri="urn:schemas-microsoft-com:office:smarttags" w:element="country-region">
              <w:smartTag w:uri="urn:schemas-microsoft-com:office:smarttags" w:element="place">
                <w:r w:rsidRPr="00D7709F">
                  <w:rPr>
                    <w:rFonts w:ascii="Calibri" w:hAnsi="Calibri" w:cs="Calibri"/>
                    <w:b/>
                    <w:bCs/>
                    <w:color w:val="333333"/>
                    <w:sz w:val="20"/>
                    <w:szCs w:val="20"/>
                  </w:rPr>
                  <w:t>Dominican Republic</w:t>
                </w:r>
              </w:smartTag>
            </w:smartTag>
          </w:p>
        </w:tc>
        <w:tc>
          <w:tcPr>
            <w:tcW w:w="6642" w:type="dxa"/>
          </w:tcPr>
          <w:p w:rsidR="006F7AEB" w:rsidRPr="003C0CE6" w:rsidRDefault="006F7AEB" w:rsidP="003C0CE6">
            <w:pPr>
              <w:rPr>
                <w:rFonts w:ascii="Calibri" w:hAnsi="Calibri" w:cs="Calibri"/>
                <w:i/>
                <w:iCs/>
                <w:color w:val="FF0000"/>
                <w:sz w:val="20"/>
                <w:szCs w:val="20"/>
              </w:rPr>
            </w:pPr>
            <w:r w:rsidRPr="00EC2649">
              <w:rPr>
                <w:rFonts w:ascii="Calibri" w:hAnsi="Calibri"/>
                <w:i/>
                <w:sz w:val="20"/>
                <w:szCs w:val="20"/>
              </w:rPr>
              <w:t>The role of public procurement in a social and democratic state</w:t>
            </w:r>
            <w:r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r w:rsidRPr="00EC2649">
              <w:rPr>
                <w:rFonts w:ascii="Calibri" w:hAnsi="Calibri"/>
                <w:i/>
                <w:sz w:val="20"/>
                <w:szCs w:val="20"/>
              </w:rPr>
              <w:t>(20 min)</w:t>
            </w:r>
          </w:p>
        </w:tc>
      </w:tr>
      <w:tr w:rsidR="006F7AEB" w:rsidRPr="002B7ECC" w:rsidTr="000B4A32">
        <w:trPr>
          <w:trHeight w:val="213"/>
        </w:trPr>
        <w:tc>
          <w:tcPr>
            <w:tcW w:w="3978" w:type="dxa"/>
          </w:tcPr>
          <w:p w:rsidR="006F7AEB" w:rsidRPr="00EC2649" w:rsidRDefault="006F7AEB" w:rsidP="003C0CE6">
            <w:pPr>
              <w:jc w:val="right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6642" w:type="dxa"/>
          </w:tcPr>
          <w:p w:rsidR="006F7AEB" w:rsidRDefault="006F7AEB" w:rsidP="003C0CE6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Q &amp; A (10</w:t>
            </w:r>
            <w:r w:rsidRPr="002B7ECC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min)</w:t>
            </w:r>
          </w:p>
        </w:tc>
      </w:tr>
    </w:tbl>
    <w:p w:rsidR="006F7AEB" w:rsidRDefault="006F7AEB" w:rsidP="008B2D4A">
      <w:pPr>
        <w:shd w:val="clear" w:color="auto" w:fill="FFFFFF"/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tbl>
      <w:tblPr>
        <w:tblpPr w:leftFromText="180" w:rightFromText="180" w:vertAnchor="text" w:horzAnchor="margin" w:tblpXSpec="center" w:tblpY="-51"/>
        <w:tblOverlap w:val="never"/>
        <w:tblW w:w="10620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3960"/>
        <w:gridCol w:w="6660"/>
      </w:tblGrid>
      <w:tr w:rsidR="006F7AEB" w:rsidRPr="002B7ECC" w:rsidTr="00DD21DA">
        <w:trPr>
          <w:trHeight w:val="213"/>
        </w:trPr>
        <w:tc>
          <w:tcPr>
            <w:tcW w:w="3960" w:type="dxa"/>
            <w:shd w:val="clear" w:color="auto" w:fill="FEEFD2"/>
          </w:tcPr>
          <w:p w:rsidR="006F7AEB" w:rsidRPr="00B2151B" w:rsidRDefault="006F7AEB" w:rsidP="00DD21DA">
            <w:pPr>
              <w:jc w:val="right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>11:00</w:t>
            </w:r>
            <w:r w:rsidRPr="00B2151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 xml:space="preserve"> - 11:30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 xml:space="preserve"> AM</w:t>
            </w:r>
          </w:p>
        </w:tc>
        <w:tc>
          <w:tcPr>
            <w:tcW w:w="6660" w:type="dxa"/>
            <w:shd w:val="clear" w:color="auto" w:fill="FEEFD2"/>
          </w:tcPr>
          <w:p w:rsidR="006F7AEB" w:rsidRPr="00B2151B" w:rsidRDefault="006F7AEB" w:rsidP="00DD21DA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B2151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>Coffee Break</w:t>
            </w:r>
          </w:p>
        </w:tc>
      </w:tr>
    </w:tbl>
    <w:p w:rsidR="006F7AEB" w:rsidRDefault="006F7AEB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tbl>
      <w:tblPr>
        <w:tblpPr w:leftFromText="180" w:rightFromText="180" w:vertAnchor="text" w:horzAnchor="margin" w:tblpXSpec="center" w:tblpY="56"/>
        <w:tblOverlap w:val="never"/>
        <w:tblW w:w="1063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3978"/>
        <w:gridCol w:w="6660"/>
      </w:tblGrid>
      <w:tr w:rsidR="006F7AEB" w:rsidRPr="00C41688" w:rsidTr="000B4A32">
        <w:trPr>
          <w:trHeight w:val="213"/>
        </w:trPr>
        <w:tc>
          <w:tcPr>
            <w:tcW w:w="10638" w:type="dxa"/>
            <w:gridSpan w:val="2"/>
            <w:shd w:val="clear" w:color="auto" w:fill="FEEFD2"/>
          </w:tcPr>
          <w:p w:rsidR="006F7AEB" w:rsidRDefault="006F7AEB" w:rsidP="00B43653">
            <w:pPr>
              <w:jc w:val="center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>Simultaneous Sessions</w:t>
            </w:r>
          </w:p>
          <w:p w:rsidR="006F7AEB" w:rsidRDefault="006F7AEB" w:rsidP="00372A93">
            <w:pPr>
              <w:jc w:val="center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 xml:space="preserve">  Lounge A</w:t>
            </w:r>
          </w:p>
        </w:tc>
      </w:tr>
      <w:tr w:rsidR="006F7AEB" w:rsidRPr="00E66F73" w:rsidTr="003606E3">
        <w:trPr>
          <w:trHeight w:val="213"/>
        </w:trPr>
        <w:tc>
          <w:tcPr>
            <w:tcW w:w="3978" w:type="dxa"/>
            <w:shd w:val="clear" w:color="auto" w:fill="FEEFD2"/>
          </w:tcPr>
          <w:p w:rsidR="006F7AEB" w:rsidRPr="001A3306" w:rsidRDefault="006F7AEB" w:rsidP="00E66F73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 xml:space="preserve">11:30 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- 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>1:00 PM</w:t>
            </w:r>
          </w:p>
        </w:tc>
        <w:tc>
          <w:tcPr>
            <w:tcW w:w="6660" w:type="dxa"/>
            <w:shd w:val="clear" w:color="auto" w:fill="FEEFD2"/>
          </w:tcPr>
          <w:p w:rsidR="006F7AEB" w:rsidRPr="00E83EDB" w:rsidRDefault="006F7AEB" w:rsidP="00E83EDB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</w:pPr>
            <w:r w:rsidRPr="00E83ED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 xml:space="preserve">How public procurement can be used 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>to promote</w:t>
            </w:r>
            <w:r w:rsidRPr="00E83ED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 xml:space="preserve"> local development? Family agriculture, women and MSMEs.  </w:t>
            </w:r>
          </w:p>
        </w:tc>
      </w:tr>
      <w:tr w:rsidR="006F7AEB" w:rsidRPr="00C41688" w:rsidTr="003606E3">
        <w:trPr>
          <w:trHeight w:val="213"/>
        </w:trPr>
        <w:tc>
          <w:tcPr>
            <w:tcW w:w="3978" w:type="dxa"/>
          </w:tcPr>
          <w:p w:rsidR="006F7AEB" w:rsidRPr="001B53BC" w:rsidRDefault="006F7AEB" w:rsidP="000358F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</w:pPr>
            <w:r w:rsidRPr="00804176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Ignacio Mén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dez, Vice Ministre,</w:t>
            </w:r>
            <w:r w:rsidRPr="001B53BC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 xml:space="preserve"> </w:t>
            </w:r>
            <w:r w:rsidRPr="000358F6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 xml:space="preserve">SMEs </w:t>
            </w:r>
            <w:r w:rsidRPr="001B53BC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D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R</w:t>
            </w:r>
          </w:p>
        </w:tc>
        <w:tc>
          <w:tcPr>
            <w:tcW w:w="6660" w:type="dxa"/>
          </w:tcPr>
          <w:p w:rsidR="006F7AEB" w:rsidRPr="001A3306" w:rsidRDefault="006F7AEB" w:rsidP="00A1553C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>Moderat</w:t>
            </w:r>
            <w:r w:rsidRPr="001A3306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 xml:space="preserve">or </w:t>
            </w:r>
          </w:p>
        </w:tc>
      </w:tr>
      <w:tr w:rsidR="006F7AEB" w:rsidRPr="00CE17E0" w:rsidTr="003606E3">
        <w:trPr>
          <w:trHeight w:val="213"/>
        </w:trPr>
        <w:tc>
          <w:tcPr>
            <w:tcW w:w="3978" w:type="dxa"/>
          </w:tcPr>
          <w:p w:rsidR="006F7AEB" w:rsidRPr="00D7709F" w:rsidRDefault="006F7AEB" w:rsidP="006F22BC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</w:pPr>
            <w:r w:rsidRPr="00D7709F">
              <w:rPr>
                <w:rFonts w:ascii="Calibri" w:hAnsi="Calibri" w:cs="Calibri"/>
                <w:b/>
                <w:bCs/>
                <w:sz w:val="20"/>
                <w:szCs w:val="20"/>
                <w:lang w:val="pt-BR"/>
              </w:rPr>
              <w:t xml:space="preserve">Ana María Vieira, International Consultant </w:t>
            </w:r>
          </w:p>
        </w:tc>
        <w:tc>
          <w:tcPr>
            <w:tcW w:w="6660" w:type="dxa"/>
          </w:tcPr>
          <w:p w:rsidR="006F7AEB" w:rsidRPr="00584CFE" w:rsidRDefault="006F7AEB" w:rsidP="00C44A42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  <w:lang w:val="es-DO"/>
              </w:rPr>
            </w:pPr>
            <w:r w:rsidRPr="00584CFE">
              <w:rPr>
                <w:rFonts w:ascii="Calibri" w:hAnsi="Calibri" w:cs="Calibri"/>
                <w:i/>
                <w:iCs/>
                <w:sz w:val="20"/>
                <w:szCs w:val="20"/>
                <w:lang w:val="es-DO"/>
              </w:rPr>
              <w:t xml:space="preserve"> (20 min)</w:t>
            </w:r>
          </w:p>
        </w:tc>
      </w:tr>
      <w:tr w:rsidR="006F7AEB" w:rsidRPr="00BC604C" w:rsidTr="003606E3">
        <w:trPr>
          <w:trHeight w:val="213"/>
        </w:trPr>
        <w:tc>
          <w:tcPr>
            <w:tcW w:w="3978" w:type="dxa"/>
          </w:tcPr>
          <w:p w:rsidR="006F7AEB" w:rsidRPr="002E3B13" w:rsidRDefault="006F7AEB" w:rsidP="000358F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</w:pPr>
            <w:r w:rsidRPr="002E3B13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Santiago Jure, Director, DNCP Paraguay</w:t>
            </w:r>
          </w:p>
        </w:tc>
        <w:tc>
          <w:tcPr>
            <w:tcW w:w="6660" w:type="dxa"/>
          </w:tcPr>
          <w:p w:rsidR="006F7AEB" w:rsidRPr="001A3306" w:rsidRDefault="006F7AEB" w:rsidP="006F22BC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 xml:space="preserve">Country Experience - </w:t>
            </w:r>
            <w:r w:rsidRPr="001A3306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 xml:space="preserve"> Paraguay (20 min)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 xml:space="preserve"> </w:t>
            </w:r>
          </w:p>
        </w:tc>
      </w:tr>
      <w:tr w:rsidR="006F7AEB" w:rsidRPr="00C44A42" w:rsidTr="004B0A89">
        <w:trPr>
          <w:trHeight w:val="213"/>
        </w:trPr>
        <w:tc>
          <w:tcPr>
            <w:tcW w:w="3978" w:type="dxa"/>
          </w:tcPr>
          <w:p w:rsidR="006F7AEB" w:rsidRPr="00BF1280" w:rsidRDefault="006F7AEB" w:rsidP="000358F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DO"/>
              </w:rPr>
            </w:pPr>
            <w:r w:rsidRPr="00BF1280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DO"/>
              </w:rPr>
              <w:t>Yokasta Guzman Santos, DGCP D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DO"/>
              </w:rPr>
              <w:t>R</w:t>
            </w:r>
            <w:r w:rsidRPr="00BF1280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DO"/>
              </w:rPr>
              <w:t xml:space="preserve"> </w:t>
            </w:r>
          </w:p>
        </w:tc>
        <w:tc>
          <w:tcPr>
            <w:tcW w:w="6660" w:type="dxa"/>
          </w:tcPr>
          <w:p w:rsidR="006F7AEB" w:rsidRPr="00C44A42" w:rsidRDefault="006F7AEB" w:rsidP="00C44A42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Country Experience - </w:t>
            </w:r>
            <w:r w:rsidRPr="00C44A42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 </w:t>
            </w:r>
            <w:smartTag w:uri="urn:schemas-microsoft-com:office:smarttags" w:element="country-region">
              <w:smartTag w:uri="urn:schemas-microsoft-com:office:smarttags" w:element="place">
                <w:r w:rsidRPr="00C44A42">
                  <w:rPr>
                    <w:rFonts w:ascii="Calibri" w:hAnsi="Calibri" w:cs="Calibri"/>
                    <w:i/>
                    <w:iCs/>
                    <w:color w:val="333333"/>
                    <w:sz w:val="20"/>
                    <w:szCs w:val="20"/>
                  </w:rPr>
                  <w:t>Dominican Republic</w:t>
                </w:r>
              </w:smartTag>
            </w:smartTag>
            <w:r w:rsidRPr="00C44A42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 (20 min)</w:t>
            </w:r>
          </w:p>
        </w:tc>
      </w:tr>
      <w:tr w:rsidR="006F7AEB" w:rsidTr="003606E3">
        <w:trPr>
          <w:trHeight w:val="213"/>
        </w:trPr>
        <w:tc>
          <w:tcPr>
            <w:tcW w:w="3978" w:type="dxa"/>
          </w:tcPr>
          <w:p w:rsidR="006F7AEB" w:rsidRPr="00C44A42" w:rsidRDefault="006F7AEB" w:rsidP="006F22BC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highlight w:val="yellow"/>
              </w:rPr>
            </w:pPr>
          </w:p>
        </w:tc>
        <w:tc>
          <w:tcPr>
            <w:tcW w:w="6660" w:type="dxa"/>
          </w:tcPr>
          <w:p w:rsidR="006F7AEB" w:rsidRPr="001A3306" w:rsidRDefault="006F7AEB" w:rsidP="006F22BC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>Q &amp; A</w:t>
            </w:r>
            <w:r w:rsidRPr="001A3306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 xml:space="preserve"> (10 min)</w:t>
            </w:r>
          </w:p>
        </w:tc>
      </w:tr>
    </w:tbl>
    <w:p w:rsidR="006F7AEB" w:rsidRDefault="006F7AEB" w:rsidP="008B2D4A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p w:rsidR="006F7AEB" w:rsidRDefault="006F7AEB" w:rsidP="003703EB">
      <w:pPr>
        <w:jc w:val="center"/>
        <w:rPr>
          <w:rFonts w:ascii="Calibri" w:hAnsi="Calibri" w:cs="Calibri"/>
          <w:b/>
          <w:bCs/>
          <w:color w:val="C00000"/>
          <w:sz w:val="36"/>
          <w:szCs w:val="36"/>
          <w:lang w:val="es-ES"/>
        </w:rPr>
      </w:pPr>
    </w:p>
    <w:tbl>
      <w:tblPr>
        <w:tblpPr w:leftFromText="187" w:rightFromText="187" w:vertAnchor="text" w:horzAnchor="margin" w:tblpXSpec="center" w:tblpY="-22"/>
        <w:tblW w:w="10620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3978"/>
        <w:gridCol w:w="6642"/>
      </w:tblGrid>
      <w:tr w:rsidR="006F7AEB" w:rsidRPr="003C242F" w:rsidTr="00167FC1">
        <w:trPr>
          <w:trHeight w:val="213"/>
        </w:trPr>
        <w:tc>
          <w:tcPr>
            <w:tcW w:w="10620" w:type="dxa"/>
            <w:gridSpan w:val="2"/>
            <w:shd w:val="clear" w:color="auto" w:fill="FEEFD2"/>
          </w:tcPr>
          <w:p w:rsidR="006F7AEB" w:rsidRDefault="006F7AEB" w:rsidP="00B43653">
            <w:pPr>
              <w:jc w:val="center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>Simultaneous Sessions</w:t>
            </w:r>
          </w:p>
          <w:p w:rsidR="006F7AEB" w:rsidRDefault="006F7AEB" w:rsidP="00B43653">
            <w:pPr>
              <w:jc w:val="center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>Lounge B</w:t>
            </w:r>
          </w:p>
        </w:tc>
      </w:tr>
      <w:tr w:rsidR="006F7AEB" w:rsidRPr="00A173CE" w:rsidTr="000905F6">
        <w:trPr>
          <w:trHeight w:val="213"/>
        </w:trPr>
        <w:tc>
          <w:tcPr>
            <w:tcW w:w="3978" w:type="dxa"/>
            <w:shd w:val="clear" w:color="auto" w:fill="FEEFD2"/>
          </w:tcPr>
          <w:p w:rsidR="006F7AEB" w:rsidRPr="00D45C48" w:rsidRDefault="006F7AEB" w:rsidP="00526104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11:30</w:t>
            </w:r>
            <w:r w:rsidRPr="00584CFE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-</w:t>
            </w:r>
            <w:r w:rsidRPr="00584CFE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1: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00 PM</w:t>
            </w:r>
          </w:p>
        </w:tc>
        <w:tc>
          <w:tcPr>
            <w:tcW w:w="6642" w:type="dxa"/>
            <w:shd w:val="clear" w:color="auto" w:fill="FEEFD2"/>
          </w:tcPr>
          <w:p w:rsidR="006F7AEB" w:rsidRPr="00A173CE" w:rsidRDefault="006F7AEB" w:rsidP="000905F6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</w:pPr>
            <w:r w:rsidRPr="00A173CE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>Is it possible to create a culture of sustainable production and consumption through public procurement?</w:t>
            </w:r>
          </w:p>
        </w:tc>
      </w:tr>
      <w:tr w:rsidR="006F7AEB" w:rsidRPr="00A53E83" w:rsidTr="000905F6">
        <w:trPr>
          <w:trHeight w:val="213"/>
        </w:trPr>
        <w:tc>
          <w:tcPr>
            <w:tcW w:w="3978" w:type="dxa"/>
          </w:tcPr>
          <w:p w:rsidR="006F7AEB" w:rsidRPr="00DB00CB" w:rsidRDefault="006F7AEB" w:rsidP="000905F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Ben Petrazzini, IDRC</w:t>
            </w:r>
          </w:p>
        </w:tc>
        <w:tc>
          <w:tcPr>
            <w:tcW w:w="6642" w:type="dxa"/>
          </w:tcPr>
          <w:p w:rsidR="006F7AEB" w:rsidRPr="00A53E83" w:rsidRDefault="006F7AEB" w:rsidP="00A1553C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Moderator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</w:t>
            </w:r>
          </w:p>
        </w:tc>
      </w:tr>
      <w:tr w:rsidR="006F7AEB" w:rsidRPr="00EA4C98" w:rsidTr="000905F6">
        <w:trPr>
          <w:trHeight w:val="213"/>
        </w:trPr>
        <w:tc>
          <w:tcPr>
            <w:tcW w:w="3978" w:type="dxa"/>
          </w:tcPr>
          <w:p w:rsidR="006F7AEB" w:rsidRPr="00C3221B" w:rsidRDefault="006F7AEB" w:rsidP="000905F6">
            <w:pPr>
              <w:jc w:val="right"/>
              <w:rPr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_tradnl"/>
              </w:rPr>
              <w:t>Sylvia Aguilar, I</w:t>
            </w:r>
            <w:r w:rsidRPr="0066320E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_tradnl"/>
              </w:rPr>
              <w:t xml:space="preserve">nternacional 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_tradnl"/>
              </w:rPr>
              <w:t xml:space="preserve">Expert, </w:t>
            </w:r>
            <w:r w:rsidRPr="0066320E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_tradnl"/>
              </w:rPr>
              <w:t>CEGESTI</w:t>
            </w:r>
          </w:p>
        </w:tc>
        <w:tc>
          <w:tcPr>
            <w:tcW w:w="6642" w:type="dxa"/>
          </w:tcPr>
          <w:p w:rsidR="006F7AEB" w:rsidRPr="00EA4C98" w:rsidRDefault="006F7AEB" w:rsidP="00EA4C98">
            <w:r w:rsidRPr="00EA4C98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SMEs and Sustainable Public Procurement (20 min)</w:t>
            </w:r>
          </w:p>
        </w:tc>
      </w:tr>
      <w:tr w:rsidR="006F7AEB" w:rsidRPr="00AA6B09" w:rsidTr="000905F6">
        <w:trPr>
          <w:trHeight w:val="340"/>
        </w:trPr>
        <w:tc>
          <w:tcPr>
            <w:tcW w:w="3978" w:type="dxa"/>
          </w:tcPr>
          <w:p w:rsidR="006F7AEB" w:rsidRPr="003C0CE6" w:rsidRDefault="006F7AEB" w:rsidP="00526104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AR"/>
              </w:rPr>
            </w:pPr>
            <w:r w:rsidRPr="00C3221B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Jos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é R</w:t>
            </w:r>
            <w:r w:rsidRPr="00C3221B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amón Domenech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, International Expert, Páginas Verdes</w:t>
            </w:r>
          </w:p>
        </w:tc>
        <w:tc>
          <w:tcPr>
            <w:tcW w:w="6642" w:type="dxa"/>
          </w:tcPr>
          <w:p w:rsidR="006F7AEB" w:rsidRPr="00AA6B09" w:rsidRDefault="006F7AEB" w:rsidP="000905F6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AA6B09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Measuring the impact and progress of sustainable public procurement in LAC (20 min)</w:t>
            </w:r>
          </w:p>
        </w:tc>
      </w:tr>
      <w:tr w:rsidR="006F7AEB" w:rsidRPr="00756D14" w:rsidTr="000905F6">
        <w:trPr>
          <w:trHeight w:val="340"/>
        </w:trPr>
        <w:tc>
          <w:tcPr>
            <w:tcW w:w="3978" w:type="dxa"/>
          </w:tcPr>
          <w:p w:rsidR="006F7AEB" w:rsidRDefault="006F7AEB" w:rsidP="00942ADA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_tradnl"/>
              </w:rPr>
            </w:pPr>
            <w:r w:rsidRPr="00AA6B09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_tradnl"/>
              </w:rPr>
              <w:t xml:space="preserve">Oshani Perera, </w:t>
            </w:r>
          </w:p>
          <w:p w:rsidR="006F7AEB" w:rsidRPr="00165025" w:rsidRDefault="006F7AEB" w:rsidP="00942ADA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es-ES_tradnl"/>
              </w:rPr>
            </w:pPr>
            <w:r w:rsidRPr="0066320E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_tradnl"/>
              </w:rPr>
              <w:t>IISD</w:t>
            </w:r>
          </w:p>
        </w:tc>
        <w:tc>
          <w:tcPr>
            <w:tcW w:w="6642" w:type="dxa"/>
          </w:tcPr>
          <w:p w:rsidR="006F7AEB" w:rsidRPr="00756D14" w:rsidRDefault="006F7AEB" w:rsidP="00165025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756D14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Presentation of the Handbook for the implementation of sustainable public procurement (20 min)</w:t>
            </w:r>
          </w:p>
        </w:tc>
      </w:tr>
      <w:tr w:rsidR="006F7AEB" w:rsidRPr="0088570E" w:rsidTr="000905F6">
        <w:trPr>
          <w:trHeight w:val="213"/>
        </w:trPr>
        <w:tc>
          <w:tcPr>
            <w:tcW w:w="3978" w:type="dxa"/>
          </w:tcPr>
          <w:p w:rsidR="006F7AEB" w:rsidRDefault="006F7AEB" w:rsidP="006C2D7C">
            <w:pPr>
              <w:jc w:val="right"/>
            </w:pPr>
            <w:r w:rsidRPr="0088570E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Barbara Morton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,</w:t>
            </w:r>
            <w:r>
              <w:t xml:space="preserve"> </w:t>
            </w:r>
          </w:p>
          <w:p w:rsidR="006F7AEB" w:rsidRPr="006C2D7C" w:rsidRDefault="006F7AEB" w:rsidP="006C2D7C">
            <w:pPr>
              <w:jc w:val="right"/>
            </w:pPr>
            <w:r w:rsidRPr="0088570E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Director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, </w:t>
            </w:r>
            <w:r w:rsidRPr="0088570E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Sustainable Procurement Ltd</w:t>
            </w:r>
          </w:p>
        </w:tc>
        <w:tc>
          <w:tcPr>
            <w:tcW w:w="6642" w:type="dxa"/>
          </w:tcPr>
          <w:p w:rsidR="006F7AEB" w:rsidRPr="0088570E" w:rsidRDefault="006F7AEB" w:rsidP="000905F6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88570E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Final conc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lusions and comments (20 min</w:t>
            </w:r>
            <w:r w:rsidRPr="0088570E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)</w:t>
            </w:r>
          </w:p>
        </w:tc>
      </w:tr>
      <w:tr w:rsidR="006F7AEB" w:rsidRPr="00B674BC" w:rsidTr="000905F6">
        <w:trPr>
          <w:trHeight w:val="213"/>
        </w:trPr>
        <w:tc>
          <w:tcPr>
            <w:tcW w:w="3978" w:type="dxa"/>
          </w:tcPr>
          <w:p w:rsidR="006F7AEB" w:rsidRPr="0088570E" w:rsidRDefault="006F7AEB" w:rsidP="000905F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highlight w:val="yellow"/>
              </w:rPr>
            </w:pPr>
          </w:p>
        </w:tc>
        <w:tc>
          <w:tcPr>
            <w:tcW w:w="6642" w:type="dxa"/>
          </w:tcPr>
          <w:p w:rsidR="006F7AEB" w:rsidRPr="00A53E83" w:rsidRDefault="006F7AEB" w:rsidP="000905F6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Q &amp; A (10 min)</w:t>
            </w:r>
          </w:p>
        </w:tc>
      </w:tr>
      <w:tr w:rsidR="006F7AEB" w:rsidRPr="00B674BC" w:rsidTr="00303860">
        <w:trPr>
          <w:trHeight w:val="213"/>
        </w:trPr>
        <w:tc>
          <w:tcPr>
            <w:tcW w:w="3978" w:type="dxa"/>
            <w:tcBorders>
              <w:top w:val="single" w:sz="4" w:space="0" w:color="FFFFFF"/>
              <w:left w:val="single" w:sz="4" w:space="0" w:color="FFFFFF"/>
              <w:bottom w:val="dashSmallGap" w:sz="4" w:space="0" w:color="C0C0C0"/>
              <w:right w:val="single" w:sz="4" w:space="0" w:color="FFFFFF"/>
            </w:tcBorders>
          </w:tcPr>
          <w:p w:rsidR="006F7AEB" w:rsidRPr="0088570E" w:rsidRDefault="006F7AEB" w:rsidP="000905F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highlight w:val="yellow"/>
              </w:rPr>
            </w:pPr>
          </w:p>
        </w:tc>
        <w:tc>
          <w:tcPr>
            <w:tcW w:w="66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F7AEB" w:rsidRDefault="006F7AEB" w:rsidP="000905F6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</w:p>
        </w:tc>
      </w:tr>
    </w:tbl>
    <w:tbl>
      <w:tblPr>
        <w:tblpPr w:leftFromText="180" w:rightFromText="180" w:vertAnchor="text" w:horzAnchor="margin" w:tblpXSpec="center" w:tblpY="-36"/>
        <w:tblOverlap w:val="never"/>
        <w:tblW w:w="1063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3978"/>
        <w:gridCol w:w="6660"/>
      </w:tblGrid>
      <w:tr w:rsidR="006F7AEB" w:rsidRPr="00404ECF" w:rsidTr="00303860">
        <w:trPr>
          <w:trHeight w:val="348"/>
        </w:trPr>
        <w:tc>
          <w:tcPr>
            <w:tcW w:w="3978" w:type="dxa"/>
            <w:tcBorders>
              <w:top w:val="single" w:sz="4" w:space="0" w:color="FFFFFF"/>
              <w:left w:val="dashSmallGap" w:sz="4" w:space="0" w:color="FFFFFF"/>
              <w:bottom w:val="dashSmallGap" w:sz="4" w:space="0" w:color="C0C0C0"/>
            </w:tcBorders>
            <w:shd w:val="clear" w:color="auto" w:fill="FEEFD2"/>
          </w:tcPr>
          <w:p w:rsidR="006F7AEB" w:rsidRPr="00D45C48" w:rsidRDefault="006F7AEB" w:rsidP="00DA6458">
            <w:pPr>
              <w:tabs>
                <w:tab w:val="left" w:pos="-360"/>
              </w:tabs>
              <w:ind w:left="-540"/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1:00 - 2:00 PM</w:t>
            </w:r>
          </w:p>
        </w:tc>
        <w:tc>
          <w:tcPr>
            <w:tcW w:w="6660" w:type="dxa"/>
            <w:tcBorders>
              <w:top w:val="dashSmallGap" w:sz="4" w:space="0" w:color="C0C0C0"/>
              <w:bottom w:val="dashSmallGap" w:sz="4" w:space="0" w:color="C0C0C0"/>
            </w:tcBorders>
            <w:shd w:val="clear" w:color="auto" w:fill="FEEFD2"/>
          </w:tcPr>
          <w:p w:rsidR="006F7AEB" w:rsidRPr="00D45C48" w:rsidRDefault="006F7AEB" w:rsidP="00167FC1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Lunch Break</w:t>
            </w:r>
          </w:p>
        </w:tc>
      </w:tr>
      <w:tr w:rsidR="006F7AEB" w:rsidRPr="00404ECF" w:rsidTr="00303860">
        <w:trPr>
          <w:trHeight w:val="213"/>
        </w:trPr>
        <w:tc>
          <w:tcPr>
            <w:tcW w:w="3978" w:type="dxa"/>
            <w:tcBorders>
              <w:top w:val="dashSmallGap" w:sz="4" w:space="0" w:color="C0C0C0"/>
              <w:left w:val="dashSmallGap" w:sz="4" w:space="0" w:color="FFFFFF"/>
              <w:bottom w:val="dashSmallGap" w:sz="4" w:space="0" w:color="FFFFFF"/>
              <w:right w:val="dashSmallGap" w:sz="4" w:space="0" w:color="FFFFFF"/>
            </w:tcBorders>
          </w:tcPr>
          <w:p w:rsidR="006F7AEB" w:rsidRDefault="006F7AEB" w:rsidP="00DA6458">
            <w:pPr>
              <w:tabs>
                <w:tab w:val="left" w:pos="-360"/>
              </w:tabs>
              <w:ind w:left="-540"/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</w:p>
        </w:tc>
        <w:tc>
          <w:tcPr>
            <w:tcW w:w="6660" w:type="dxa"/>
            <w:tcBorders>
              <w:top w:val="dashSmallGap" w:sz="4" w:space="0" w:color="C0C0C0"/>
              <w:left w:val="dashSmallGap" w:sz="4" w:space="0" w:color="FFFFFF"/>
              <w:bottom w:val="dashSmallGap" w:sz="4" w:space="0" w:color="FFFFFF"/>
              <w:right w:val="dashSmallGap" w:sz="4" w:space="0" w:color="FFFFFF"/>
            </w:tcBorders>
          </w:tcPr>
          <w:p w:rsidR="006F7AEB" w:rsidRDefault="006F7AEB" w:rsidP="00167FC1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</w:p>
        </w:tc>
      </w:tr>
    </w:tbl>
    <w:tbl>
      <w:tblPr>
        <w:tblpPr w:leftFromText="180" w:rightFromText="180" w:vertAnchor="text" w:horzAnchor="margin" w:tblpXSpec="center" w:tblpY="56"/>
        <w:tblOverlap w:val="never"/>
        <w:tblW w:w="1063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3978"/>
        <w:gridCol w:w="6660"/>
      </w:tblGrid>
      <w:tr w:rsidR="006F7AEB" w:rsidRPr="00404ECF" w:rsidTr="00167FC1">
        <w:trPr>
          <w:trHeight w:val="213"/>
        </w:trPr>
        <w:tc>
          <w:tcPr>
            <w:tcW w:w="10638" w:type="dxa"/>
            <w:gridSpan w:val="2"/>
            <w:shd w:val="clear" w:color="auto" w:fill="FEEFD2"/>
          </w:tcPr>
          <w:p w:rsidR="006F7AEB" w:rsidRPr="00BF1280" w:rsidRDefault="006F7AEB" w:rsidP="00B43653">
            <w:pPr>
              <w:jc w:val="center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>Lounge A Simultaneous</w:t>
            </w:r>
          </w:p>
        </w:tc>
      </w:tr>
      <w:tr w:rsidR="006F7AEB" w:rsidRPr="00B34534" w:rsidTr="003606E3">
        <w:trPr>
          <w:trHeight w:val="213"/>
        </w:trPr>
        <w:tc>
          <w:tcPr>
            <w:tcW w:w="3978" w:type="dxa"/>
            <w:shd w:val="clear" w:color="auto" w:fill="FEEFD2"/>
          </w:tcPr>
          <w:p w:rsidR="006F7AEB" w:rsidRPr="00D45C48" w:rsidRDefault="006F7AEB" w:rsidP="002723D2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2:00 - 3:30 PM</w:t>
            </w:r>
          </w:p>
        </w:tc>
        <w:tc>
          <w:tcPr>
            <w:tcW w:w="6660" w:type="dxa"/>
            <w:shd w:val="clear" w:color="auto" w:fill="FEEFD2"/>
          </w:tcPr>
          <w:p w:rsidR="006F7AEB" w:rsidRPr="00CA7829" w:rsidRDefault="006F7AEB" w:rsidP="003606E3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</w:pPr>
            <w:r w:rsidRPr="00CA782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>What are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 xml:space="preserve"> we</w:t>
            </w:r>
            <w:r w:rsidRPr="00CA782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 xml:space="preserve"> measuring on public procurement in Latin America and the </w:t>
            </w:r>
            <w:smartTag w:uri="urn:schemas-microsoft-com:office:smarttags" w:element="place">
              <w:r w:rsidRPr="00CA7829">
                <w:rPr>
                  <w:rFonts w:ascii="Calibri" w:eastAsia="Arial Unicode MS" w:hAnsi="Calibri" w:cs="Calibri"/>
                  <w:b/>
                  <w:bCs/>
                  <w:color w:val="000080"/>
                  <w:sz w:val="20"/>
                  <w:szCs w:val="20"/>
                </w:rPr>
                <w:t>Caribbean</w:t>
              </w:r>
            </w:smartTag>
            <w:r w:rsidRPr="00CA7829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>?</w:t>
            </w:r>
          </w:p>
        </w:tc>
      </w:tr>
      <w:tr w:rsidR="006F7AEB" w:rsidRPr="001B130B" w:rsidTr="003606E3">
        <w:trPr>
          <w:trHeight w:val="213"/>
        </w:trPr>
        <w:tc>
          <w:tcPr>
            <w:tcW w:w="3978" w:type="dxa"/>
          </w:tcPr>
          <w:p w:rsidR="006F7AEB" w:rsidRDefault="006F7AEB" w:rsidP="00437EEF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Mariana López Fernández, </w:t>
            </w:r>
          </w:p>
          <w:p w:rsidR="006F7AEB" w:rsidRPr="00827087" w:rsidRDefault="006F7AEB" w:rsidP="00437EEF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Procurement Division, IDB</w:t>
            </w:r>
          </w:p>
        </w:tc>
        <w:tc>
          <w:tcPr>
            <w:tcW w:w="6660" w:type="dxa"/>
          </w:tcPr>
          <w:p w:rsidR="006F7AEB" w:rsidRPr="00A53E83" w:rsidRDefault="006F7AEB" w:rsidP="00E46467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Moder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ator (5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min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)</w:t>
            </w:r>
          </w:p>
        </w:tc>
      </w:tr>
      <w:tr w:rsidR="006F7AEB" w:rsidRPr="00AD339A" w:rsidTr="003606E3">
        <w:trPr>
          <w:trHeight w:val="213"/>
        </w:trPr>
        <w:tc>
          <w:tcPr>
            <w:tcW w:w="3978" w:type="dxa"/>
          </w:tcPr>
          <w:p w:rsidR="006F7AEB" w:rsidRDefault="006F7AEB" w:rsidP="00E4646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Alicia Alonso, </w:t>
            </w:r>
          </w:p>
          <w:p w:rsidR="006F7AEB" w:rsidRPr="00D45C48" w:rsidRDefault="006F7AEB" w:rsidP="00E4646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General Coordinator ACCE, Uruguay (TBC)</w:t>
            </w:r>
          </w:p>
        </w:tc>
        <w:tc>
          <w:tcPr>
            <w:tcW w:w="6660" w:type="dxa"/>
          </w:tcPr>
          <w:p w:rsidR="006F7AEB" w:rsidRPr="00AD339A" w:rsidRDefault="006F7AEB" w:rsidP="00E46467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AD339A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Presentation of the results of the Report of the Working Group on Indicators on Public Procurement (20 min)</w:t>
            </w:r>
          </w:p>
        </w:tc>
      </w:tr>
      <w:tr w:rsidR="006F7AEB" w:rsidRPr="001B130B" w:rsidTr="003606E3">
        <w:trPr>
          <w:trHeight w:val="213"/>
        </w:trPr>
        <w:tc>
          <w:tcPr>
            <w:tcW w:w="3978" w:type="dxa"/>
          </w:tcPr>
          <w:p w:rsidR="006F7AEB" w:rsidRDefault="006F7AEB" w:rsidP="00CA7829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AD339A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Fabián Quirós, </w:t>
            </w:r>
          </w:p>
          <w:p w:rsidR="006F7AEB" w:rsidRPr="00AD339A" w:rsidRDefault="006F7AEB" w:rsidP="00CA7829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AD339A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General Director of Asset Management and</w:t>
            </w:r>
          </w:p>
          <w:p w:rsidR="006F7AEB" w:rsidRPr="00AD339A" w:rsidRDefault="006F7AEB" w:rsidP="00CA7829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AD339A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Government Contracts, </w:t>
            </w:r>
            <w:smartTag w:uri="urn:schemas-microsoft-com:office:smarttags" w:element="country-region">
              <w:smartTag w:uri="urn:schemas-microsoft-com:office:smarttags" w:element="place">
                <w:r w:rsidRPr="00AD339A">
                  <w:rPr>
                    <w:rFonts w:ascii="Calibri" w:hAnsi="Calibri" w:cs="Calibri"/>
                    <w:b/>
                    <w:bCs/>
                    <w:color w:val="333333"/>
                    <w:sz w:val="20"/>
                    <w:szCs w:val="20"/>
                  </w:rPr>
                  <w:t>Costa Rica</w:t>
                </w:r>
              </w:smartTag>
            </w:smartTag>
          </w:p>
        </w:tc>
        <w:tc>
          <w:tcPr>
            <w:tcW w:w="6660" w:type="dxa"/>
          </w:tcPr>
          <w:p w:rsidR="006F7AEB" w:rsidRPr="00AD339A" w:rsidRDefault="006F7AEB" w:rsidP="00CA7829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AD339A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Measuring savings in public procurement in </w:t>
            </w:r>
            <w:smartTag w:uri="urn:schemas-microsoft-com:office:smarttags" w:element="country-region">
              <w:smartTag w:uri="urn:schemas-microsoft-com:office:smarttags" w:element="place">
                <w:r w:rsidRPr="00AD339A">
                  <w:rPr>
                    <w:rFonts w:ascii="Calibri" w:hAnsi="Calibri" w:cs="Calibri"/>
                    <w:i/>
                    <w:iCs/>
                    <w:color w:val="333333"/>
                    <w:sz w:val="20"/>
                    <w:szCs w:val="20"/>
                  </w:rPr>
                  <w:t>Costa Rica</w:t>
                </w:r>
              </w:smartTag>
            </w:smartTag>
            <w:r w:rsidRPr="00AD339A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 (20 min)</w:t>
            </w:r>
          </w:p>
        </w:tc>
      </w:tr>
      <w:tr w:rsidR="006F7AEB" w:rsidRPr="00AD339A" w:rsidTr="003606E3">
        <w:trPr>
          <w:trHeight w:val="213"/>
        </w:trPr>
        <w:tc>
          <w:tcPr>
            <w:tcW w:w="3978" w:type="dxa"/>
          </w:tcPr>
          <w:p w:rsidR="006F7AEB" w:rsidRPr="00CA7829" w:rsidRDefault="006F7AEB" w:rsidP="00CA7829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CA7829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Miguel Gandour, International Expert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, Gandour Consultores</w:t>
            </w:r>
            <w:r w:rsidRPr="00CA7829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  </w:t>
            </w:r>
          </w:p>
        </w:tc>
        <w:tc>
          <w:tcPr>
            <w:tcW w:w="6660" w:type="dxa"/>
          </w:tcPr>
          <w:p w:rsidR="006F7AEB" w:rsidRPr="00AD339A" w:rsidRDefault="006F7AEB" w:rsidP="00CA7829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CA7829">
              <w:rPr>
                <w:rFonts w:ascii="Calibri" w:hAnsi="Calibri" w:cs="Calibri"/>
                <w:bCs/>
                <w:i/>
                <w:iCs/>
                <w:sz w:val="20"/>
                <w:szCs w:val="20"/>
              </w:rPr>
              <w:t>Measuring transaction costs in public procurement</w:t>
            </w:r>
            <w:r w:rsidRPr="00AD339A">
              <w:rPr>
                <w:rFonts w:ascii="Calibri" w:hAnsi="Calibri" w:cs="Calibri"/>
                <w:bCs/>
                <w:i/>
                <w:iCs/>
                <w:sz w:val="20"/>
                <w:szCs w:val="20"/>
              </w:rPr>
              <w:t xml:space="preserve"> </w:t>
            </w:r>
            <w:r w:rsidRPr="00AD339A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(20 min)</w:t>
            </w:r>
          </w:p>
        </w:tc>
      </w:tr>
      <w:tr w:rsidR="006F7AEB" w:rsidRPr="00B43653" w:rsidTr="003606E3">
        <w:trPr>
          <w:trHeight w:val="213"/>
        </w:trPr>
        <w:tc>
          <w:tcPr>
            <w:tcW w:w="3978" w:type="dxa"/>
          </w:tcPr>
          <w:p w:rsidR="006F7AEB" w:rsidRPr="00CA7829" w:rsidRDefault="006F7AEB" w:rsidP="00CA7829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</w:p>
        </w:tc>
        <w:tc>
          <w:tcPr>
            <w:tcW w:w="6660" w:type="dxa"/>
          </w:tcPr>
          <w:p w:rsidR="006F7AEB" w:rsidRPr="00AD339A" w:rsidRDefault="006F7AEB" w:rsidP="00CA7829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Q &amp; A (10 min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)</w:t>
            </w:r>
          </w:p>
        </w:tc>
      </w:tr>
    </w:tbl>
    <w:p w:rsidR="006F7AEB" w:rsidRDefault="006F7AEB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p w:rsidR="006F7AEB" w:rsidRDefault="006F7AEB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tbl>
      <w:tblPr>
        <w:tblpPr w:leftFromText="180" w:rightFromText="180" w:vertAnchor="text" w:horzAnchor="margin" w:tblpXSpec="center" w:tblpY="56"/>
        <w:tblOverlap w:val="never"/>
        <w:tblW w:w="1063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3978"/>
        <w:gridCol w:w="6660"/>
      </w:tblGrid>
      <w:tr w:rsidR="006F7AEB" w:rsidRPr="00BF1280" w:rsidTr="00167FC1">
        <w:trPr>
          <w:trHeight w:val="213"/>
        </w:trPr>
        <w:tc>
          <w:tcPr>
            <w:tcW w:w="10638" w:type="dxa"/>
            <w:gridSpan w:val="2"/>
            <w:shd w:val="clear" w:color="auto" w:fill="FEEFD2"/>
          </w:tcPr>
          <w:p w:rsidR="006F7AEB" w:rsidRPr="00BF1280" w:rsidRDefault="006F7AEB" w:rsidP="004A2603">
            <w:pPr>
              <w:tabs>
                <w:tab w:val="center" w:pos="5211"/>
                <w:tab w:val="left" w:pos="6935"/>
              </w:tabs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ab/>
              <w:t>Lounge B Simultaneous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ab/>
            </w:r>
          </w:p>
        </w:tc>
      </w:tr>
      <w:tr w:rsidR="006F7AEB" w:rsidRPr="001C5BEC" w:rsidTr="00167FC1">
        <w:trPr>
          <w:trHeight w:val="213"/>
        </w:trPr>
        <w:tc>
          <w:tcPr>
            <w:tcW w:w="3978" w:type="dxa"/>
            <w:shd w:val="clear" w:color="auto" w:fill="FEEFD2"/>
          </w:tcPr>
          <w:p w:rsidR="006F7AEB" w:rsidRPr="00D45C48" w:rsidRDefault="006F7AEB" w:rsidP="003E64C6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2:00 - 3:30 PM </w:t>
            </w:r>
          </w:p>
        </w:tc>
        <w:tc>
          <w:tcPr>
            <w:tcW w:w="6660" w:type="dxa"/>
            <w:shd w:val="clear" w:color="auto" w:fill="FEEFD2"/>
          </w:tcPr>
          <w:p w:rsidR="006F7AEB" w:rsidRPr="001C5BEC" w:rsidRDefault="006F7AEB" w:rsidP="00B0397F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</w:pPr>
            <w:r w:rsidRPr="001C5BEC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 xml:space="preserve">What is the role of public-private partnerships in the 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>procurement</w:t>
            </w:r>
            <w:r w:rsidRPr="001C5BEC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 xml:space="preserve"> of large and complex projects?</w:t>
            </w:r>
          </w:p>
        </w:tc>
      </w:tr>
      <w:tr w:rsidR="006F7AEB" w:rsidRPr="00A53E83" w:rsidTr="00167FC1">
        <w:trPr>
          <w:trHeight w:val="213"/>
        </w:trPr>
        <w:tc>
          <w:tcPr>
            <w:tcW w:w="3978" w:type="dxa"/>
          </w:tcPr>
          <w:p w:rsidR="006F7AEB" w:rsidRPr="00CA7829" w:rsidRDefault="006F7AEB" w:rsidP="00CA7829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</w:pPr>
            <w:r w:rsidRPr="00CA7829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 xml:space="preserve">Belinda Pérez, 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Senior Fiscal Specialist</w:t>
            </w:r>
            <w:r w:rsidRPr="00CA7829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 xml:space="preserve">, BID 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Dominican Republic</w:t>
            </w:r>
          </w:p>
        </w:tc>
        <w:tc>
          <w:tcPr>
            <w:tcW w:w="6660" w:type="dxa"/>
          </w:tcPr>
          <w:p w:rsidR="006F7AEB" w:rsidRPr="00A53E83" w:rsidRDefault="006F7AEB" w:rsidP="00076D79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Moderator</w:t>
            </w:r>
          </w:p>
        </w:tc>
      </w:tr>
      <w:tr w:rsidR="006F7AEB" w:rsidRPr="00076D79" w:rsidTr="00167FC1">
        <w:trPr>
          <w:trHeight w:val="213"/>
        </w:trPr>
        <w:tc>
          <w:tcPr>
            <w:tcW w:w="3978" w:type="dxa"/>
          </w:tcPr>
          <w:p w:rsidR="006F7AEB" w:rsidRDefault="006F7AEB" w:rsidP="00AD6A3A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Enrique Moreno, Internat</w:t>
            </w:r>
            <w:r w:rsidRPr="0062487A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ional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Expert,</w:t>
            </w:r>
          </w:p>
          <w:p w:rsidR="006F7AEB" w:rsidRPr="00ED67EF" w:rsidRDefault="006F7AEB" w:rsidP="00AD6A3A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Spain </w:t>
            </w:r>
            <w:r w:rsidRPr="0062487A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6660" w:type="dxa"/>
          </w:tcPr>
          <w:p w:rsidR="006F7AEB" w:rsidRPr="00076D79" w:rsidRDefault="006F7AEB" w:rsidP="00076D79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076D79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Public Procurement and PPSTBD (20 min)</w:t>
            </w:r>
          </w:p>
        </w:tc>
      </w:tr>
      <w:tr w:rsidR="006F7AEB" w:rsidRPr="00D33B1A" w:rsidTr="00167FC1">
        <w:trPr>
          <w:trHeight w:val="213"/>
        </w:trPr>
        <w:tc>
          <w:tcPr>
            <w:tcW w:w="3978" w:type="dxa"/>
          </w:tcPr>
          <w:p w:rsidR="006F7AEB" w:rsidRDefault="006F7AEB" w:rsidP="007D24F9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BC3829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Gonzalo Suárez Beltrán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,</w:t>
            </w:r>
          </w:p>
          <w:p w:rsidR="006F7AEB" w:rsidRPr="00372DE5" w:rsidRDefault="006F7AEB" w:rsidP="007D24F9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International Expert</w:t>
            </w:r>
          </w:p>
        </w:tc>
        <w:tc>
          <w:tcPr>
            <w:tcW w:w="6660" w:type="dxa"/>
          </w:tcPr>
          <w:p w:rsidR="006F7AEB" w:rsidRPr="00A53E83" w:rsidRDefault="006F7AEB" w:rsidP="00076D79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Experience (20 min)</w:t>
            </w:r>
          </w:p>
        </w:tc>
      </w:tr>
      <w:tr w:rsidR="006F7AEB" w:rsidRPr="00B43653" w:rsidTr="00167FC1">
        <w:trPr>
          <w:trHeight w:val="213"/>
        </w:trPr>
        <w:tc>
          <w:tcPr>
            <w:tcW w:w="3978" w:type="dxa"/>
          </w:tcPr>
          <w:p w:rsidR="006F7AEB" w:rsidRPr="00CA202F" w:rsidRDefault="006F7AEB" w:rsidP="007D24F9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TBD</w:t>
            </w:r>
          </w:p>
        </w:tc>
        <w:tc>
          <w:tcPr>
            <w:tcW w:w="6660" w:type="dxa"/>
          </w:tcPr>
          <w:p w:rsidR="006F7AEB" w:rsidRPr="00A53E83" w:rsidRDefault="006F7AEB" w:rsidP="007D24F9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Country Experience </w:t>
            </w:r>
            <w:r w:rsidRPr="003F33DE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(20 min)</w:t>
            </w:r>
          </w:p>
        </w:tc>
      </w:tr>
      <w:tr w:rsidR="006F7AEB" w:rsidTr="00167FC1">
        <w:trPr>
          <w:trHeight w:val="213"/>
        </w:trPr>
        <w:tc>
          <w:tcPr>
            <w:tcW w:w="3978" w:type="dxa"/>
          </w:tcPr>
          <w:p w:rsidR="006F7AEB" w:rsidRPr="00D223EF" w:rsidRDefault="006F7AEB" w:rsidP="00167FC1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</w:p>
        </w:tc>
        <w:tc>
          <w:tcPr>
            <w:tcW w:w="6660" w:type="dxa"/>
          </w:tcPr>
          <w:p w:rsidR="006F7AEB" w:rsidRDefault="006F7AEB" w:rsidP="00167FC1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Q &amp; A (10 min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)</w:t>
            </w:r>
          </w:p>
        </w:tc>
      </w:tr>
    </w:tbl>
    <w:p w:rsidR="006F7AEB" w:rsidRDefault="006F7AEB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p w:rsidR="006F7AEB" w:rsidRPr="00375BDE" w:rsidRDefault="006F7AEB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pt-BR"/>
        </w:rPr>
      </w:pPr>
    </w:p>
    <w:p w:rsidR="006F7AEB" w:rsidRPr="00375BDE" w:rsidRDefault="006F7AEB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pt-BR"/>
        </w:rPr>
      </w:pPr>
    </w:p>
    <w:tbl>
      <w:tblPr>
        <w:tblpPr w:leftFromText="180" w:rightFromText="180" w:vertAnchor="text" w:horzAnchor="margin" w:tblpXSpec="center" w:tblpY="56"/>
        <w:tblOverlap w:val="never"/>
        <w:tblW w:w="1072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4068"/>
        <w:gridCol w:w="6660"/>
      </w:tblGrid>
      <w:tr w:rsidR="006F7AEB" w:rsidRPr="00375BDE" w:rsidTr="00167FC1">
        <w:trPr>
          <w:trHeight w:val="213"/>
        </w:trPr>
        <w:tc>
          <w:tcPr>
            <w:tcW w:w="10728" w:type="dxa"/>
            <w:gridSpan w:val="2"/>
            <w:shd w:val="clear" w:color="auto" w:fill="FEEFD2"/>
          </w:tcPr>
          <w:p w:rsidR="006F7AEB" w:rsidRPr="00375BDE" w:rsidRDefault="006F7AEB" w:rsidP="007D24F9">
            <w:pPr>
              <w:jc w:val="center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pt-BR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pt-BR"/>
              </w:rPr>
              <w:t>Plenary</w:t>
            </w:r>
          </w:p>
        </w:tc>
      </w:tr>
      <w:tr w:rsidR="006F7AEB" w:rsidRPr="00B471C5" w:rsidTr="000905F6">
        <w:trPr>
          <w:trHeight w:val="213"/>
        </w:trPr>
        <w:tc>
          <w:tcPr>
            <w:tcW w:w="4068" w:type="dxa"/>
            <w:shd w:val="clear" w:color="auto" w:fill="FEEFD2"/>
          </w:tcPr>
          <w:p w:rsidR="006F7AEB" w:rsidRPr="0060354F" w:rsidRDefault="006F7AEB" w:rsidP="00680A53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3:30</w:t>
            </w:r>
            <w:r w:rsidRPr="0046539F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- </w:t>
            </w:r>
            <w:r w:rsidRPr="0046539F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5: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00 PM</w:t>
            </w:r>
            <w:r w:rsidRPr="0060354F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6660" w:type="dxa"/>
            <w:shd w:val="clear" w:color="auto" w:fill="FEEFD2"/>
          </w:tcPr>
          <w:p w:rsidR="006F7AEB" w:rsidRPr="00B471C5" w:rsidRDefault="006F7AEB" w:rsidP="00B471C5">
            <w:pPr>
              <w:rPr>
                <w:rFonts w:ascii="Calibri" w:eastAsia="Arial Unicode MS" w:hAnsi="Calibri" w:cs="Calibri"/>
                <w:b/>
                <w:bCs/>
                <w:sz w:val="20"/>
                <w:szCs w:val="20"/>
              </w:rPr>
            </w:pPr>
            <w:r w:rsidRPr="00B471C5">
              <w:rPr>
                <w:rFonts w:ascii="Calibri" w:eastAsia="Arial Unicode MS" w:hAnsi="Calibri" w:cs="Calibri"/>
                <w:b/>
                <w:bCs/>
                <w:sz w:val="20"/>
                <w:szCs w:val="20"/>
              </w:rPr>
              <w:t xml:space="preserve">How to </w:t>
            </w:r>
            <w:r>
              <w:rPr>
                <w:rFonts w:ascii="Calibri" w:eastAsia="Arial Unicode MS" w:hAnsi="Calibri" w:cs="Calibri"/>
                <w:b/>
                <w:bCs/>
                <w:sz w:val="20"/>
                <w:szCs w:val="20"/>
              </w:rPr>
              <w:t>successfully integrate markets</w:t>
            </w:r>
            <w:r w:rsidRPr="00B471C5">
              <w:rPr>
                <w:rFonts w:ascii="Calibri" w:eastAsia="Arial Unicode MS" w:hAnsi="Calibri" w:cs="Calibri"/>
                <w:b/>
                <w:bCs/>
                <w:sz w:val="20"/>
                <w:szCs w:val="20"/>
              </w:rPr>
              <w:t xml:space="preserve"> through public procurement in the </w:t>
            </w:r>
            <w:smartTag w:uri="urn:schemas-microsoft-com:office:smarttags" w:element="place">
              <w:r w:rsidRPr="00B471C5">
                <w:rPr>
                  <w:rFonts w:ascii="Calibri" w:eastAsia="Arial Unicode MS" w:hAnsi="Calibri" w:cs="Calibri"/>
                  <w:b/>
                  <w:bCs/>
                  <w:sz w:val="20"/>
                  <w:szCs w:val="20"/>
                </w:rPr>
                <w:t>Caribbean</w:t>
              </w:r>
            </w:smartTag>
            <w:r w:rsidRPr="00B471C5">
              <w:rPr>
                <w:rFonts w:ascii="Calibri" w:eastAsia="Arial Unicode MS" w:hAnsi="Calibri" w:cs="Calibri"/>
                <w:b/>
                <w:bCs/>
                <w:sz w:val="20"/>
                <w:szCs w:val="20"/>
              </w:rPr>
              <w:t>?</w:t>
            </w:r>
          </w:p>
        </w:tc>
      </w:tr>
      <w:tr w:rsidR="006F7AEB" w:rsidRPr="0060354F" w:rsidTr="000905F6">
        <w:trPr>
          <w:trHeight w:val="213"/>
        </w:trPr>
        <w:tc>
          <w:tcPr>
            <w:tcW w:w="4068" w:type="dxa"/>
          </w:tcPr>
          <w:p w:rsidR="006F7AEB" w:rsidRDefault="006F7AEB" w:rsidP="0060354F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Leslie Harper, </w:t>
            </w:r>
          </w:p>
          <w:p w:rsidR="006F7AEB" w:rsidRPr="00453B6D" w:rsidRDefault="006F7AEB" w:rsidP="0060354F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453B6D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Modernization of the State Specialist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,</w:t>
            </w:r>
            <w:r w:rsidRPr="00453B6D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 ID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B</w:t>
            </w:r>
          </w:p>
        </w:tc>
        <w:tc>
          <w:tcPr>
            <w:tcW w:w="6660" w:type="dxa"/>
          </w:tcPr>
          <w:p w:rsidR="006F7AEB" w:rsidRPr="003D4281" w:rsidRDefault="006F7AEB" w:rsidP="0060354F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Moderator</w:t>
            </w:r>
          </w:p>
        </w:tc>
      </w:tr>
      <w:tr w:rsidR="006F7AEB" w:rsidRPr="002B5AD5" w:rsidTr="000905F6">
        <w:trPr>
          <w:trHeight w:val="363"/>
        </w:trPr>
        <w:tc>
          <w:tcPr>
            <w:tcW w:w="4068" w:type="dxa"/>
            <w:shd w:val="clear" w:color="auto" w:fill="FFFFFF"/>
          </w:tcPr>
          <w:p w:rsidR="006F7AEB" w:rsidRPr="003D4281" w:rsidRDefault="006F7AEB" w:rsidP="00BD28ED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fr-FR"/>
              </w:rPr>
            </w:pPr>
            <w:r w:rsidRPr="003D4281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fr-FR"/>
              </w:rPr>
              <w:t>Philip McClauren,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fr-FR"/>
              </w:rPr>
              <w:t xml:space="preserve"> Program</w:t>
            </w:r>
            <w:r w:rsidRPr="003D4281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fr-FR"/>
              </w:rPr>
              <w:t xml:space="preserve"> Sub-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fr-FR"/>
              </w:rPr>
              <w:t>Manager</w:t>
            </w:r>
            <w:r w:rsidRPr="003D4281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fr-FR"/>
              </w:rPr>
              <w:t>, CARICOM</w:t>
            </w:r>
          </w:p>
        </w:tc>
        <w:tc>
          <w:tcPr>
            <w:tcW w:w="6660" w:type="dxa"/>
            <w:shd w:val="clear" w:color="auto" w:fill="FFFFFF"/>
          </w:tcPr>
          <w:p w:rsidR="006F7AEB" w:rsidRPr="003D4281" w:rsidRDefault="006F7AEB" w:rsidP="006420CF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  <w:lang w:val="es-ES_tradnl"/>
              </w:rPr>
            </w:pPr>
            <w:r w:rsidRPr="006420CF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Technological tools for the integration of markets. </w:t>
            </w:r>
            <w:r>
              <w:rPr>
                <w:rFonts w:ascii="Calibri" w:hAnsi="Calibri" w:cs="Calibri"/>
                <w:i/>
                <w:iCs/>
                <w:sz w:val="20"/>
                <w:szCs w:val="20"/>
                <w:lang w:val="es-ES_tradnl"/>
              </w:rPr>
              <w:t>(20 min)</w:t>
            </w:r>
          </w:p>
        </w:tc>
      </w:tr>
      <w:tr w:rsidR="006F7AEB" w:rsidRPr="006420CF" w:rsidTr="000905F6">
        <w:trPr>
          <w:trHeight w:val="363"/>
        </w:trPr>
        <w:tc>
          <w:tcPr>
            <w:tcW w:w="4068" w:type="dxa"/>
            <w:shd w:val="clear" w:color="auto" w:fill="FFFFFF"/>
          </w:tcPr>
          <w:p w:rsidR="006F7AEB" w:rsidRPr="003D4281" w:rsidRDefault="006F7AEB" w:rsidP="0060354F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3D4281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Margaret Rose (TBC)</w:t>
            </w:r>
          </w:p>
        </w:tc>
        <w:tc>
          <w:tcPr>
            <w:tcW w:w="6660" w:type="dxa"/>
            <w:shd w:val="clear" w:color="auto" w:fill="FFFFFF"/>
          </w:tcPr>
          <w:p w:rsidR="006F7AEB" w:rsidRPr="006420CF" w:rsidRDefault="006F7AEB" w:rsidP="0060354F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6420CF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Legal aspect of the integration of markets in the </w:t>
            </w:r>
            <w:smartTag w:uri="urn:schemas-microsoft-com:office:smarttags" w:element="place">
              <w:r w:rsidRPr="006420CF">
                <w:rPr>
                  <w:rFonts w:ascii="Calibri" w:hAnsi="Calibri" w:cs="Calibri"/>
                  <w:i/>
                  <w:iCs/>
                  <w:sz w:val="20"/>
                  <w:szCs w:val="20"/>
                </w:rPr>
                <w:t>Caribbean</w:t>
              </w:r>
            </w:smartTag>
            <w:r w:rsidRPr="006420CF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 (20 min)</w:t>
            </w:r>
          </w:p>
        </w:tc>
      </w:tr>
      <w:tr w:rsidR="006F7AEB" w:rsidRPr="006420CF" w:rsidTr="000905F6">
        <w:trPr>
          <w:trHeight w:val="213"/>
        </w:trPr>
        <w:tc>
          <w:tcPr>
            <w:tcW w:w="4068" w:type="dxa"/>
          </w:tcPr>
          <w:p w:rsidR="006F7AEB" w:rsidRDefault="006F7AEB" w:rsidP="00C4048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C40480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Francis Burnett, </w:t>
            </w:r>
          </w:p>
          <w:p w:rsidR="006F7AEB" w:rsidRPr="00C40480" w:rsidRDefault="006F7AEB" w:rsidP="00C4048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C40480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Head of OECS Medicine Procurement</w:t>
            </w:r>
          </w:p>
        </w:tc>
        <w:tc>
          <w:tcPr>
            <w:tcW w:w="6660" w:type="dxa"/>
          </w:tcPr>
          <w:p w:rsidR="006F7AEB" w:rsidRPr="006420CF" w:rsidRDefault="006F7AEB" w:rsidP="0060354F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6420CF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The case of pharmaceutical acquisition in the </w:t>
            </w:r>
            <w:smartTag w:uri="urn:schemas-microsoft-com:office:smarttags" w:element="place">
              <w:r w:rsidRPr="006420CF">
                <w:rPr>
                  <w:rFonts w:ascii="Calibri" w:hAnsi="Calibri" w:cs="Calibri"/>
                  <w:i/>
                  <w:iCs/>
                  <w:sz w:val="20"/>
                  <w:szCs w:val="20"/>
                </w:rPr>
                <w:t>Eastern Caribbean</w:t>
              </w:r>
            </w:smartTag>
            <w:r w:rsidRPr="006420CF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(20 min)</w:t>
            </w:r>
          </w:p>
        </w:tc>
      </w:tr>
      <w:tr w:rsidR="006F7AEB" w:rsidRPr="00796D5B" w:rsidTr="000905F6">
        <w:trPr>
          <w:trHeight w:val="213"/>
        </w:trPr>
        <w:tc>
          <w:tcPr>
            <w:tcW w:w="4068" w:type="dxa"/>
          </w:tcPr>
          <w:p w:rsidR="006F7AEB" w:rsidRDefault="006F7AEB" w:rsidP="00AD6BE1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8F1744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Cheryl Mathurin, </w:t>
            </w:r>
          </w:p>
          <w:p w:rsidR="006F7AEB" w:rsidRPr="008F1744" w:rsidRDefault="006F7AEB" w:rsidP="00AD6BE1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8F1744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Public Procurement Coordinator, </w:t>
            </w:r>
            <w:smartTag w:uri="urn:schemas-microsoft-com:office:smarttags" w:element="country-region">
              <w:smartTag w:uri="urn:schemas-microsoft-com:office:smarttags" w:element="place">
                <w:r w:rsidRPr="008F1744">
                  <w:rPr>
                    <w:rFonts w:ascii="Calibri" w:hAnsi="Calibri" w:cs="Calibri"/>
                    <w:b/>
                    <w:bCs/>
                    <w:color w:val="333333"/>
                    <w:sz w:val="20"/>
                    <w:szCs w:val="20"/>
                  </w:rPr>
                  <w:t>St. Lucia</w:t>
                </w:r>
              </w:smartTag>
            </w:smartTag>
          </w:p>
        </w:tc>
        <w:tc>
          <w:tcPr>
            <w:tcW w:w="6660" w:type="dxa"/>
          </w:tcPr>
          <w:p w:rsidR="006F7AEB" w:rsidRPr="006420CF" w:rsidRDefault="006F7AEB" w:rsidP="0060354F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6420CF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Operational integration </w:t>
            </w: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to</w:t>
            </w:r>
            <w:r w:rsidRPr="006420CF">
              <w:rPr>
                <w:rFonts w:ascii="Calibri" w:hAnsi="Calibri" w:cs="Calibri"/>
                <w:i/>
                <w:iCs/>
                <w:sz w:val="20"/>
                <w:szCs w:val="20"/>
              </w:rPr>
              <w:t>o</w:t>
            </w: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l</w:t>
            </w:r>
            <w:r w:rsidRPr="006420CF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s, the pharmaceutical case. </w:t>
            </w:r>
            <w:smartTag w:uri="urn:schemas-microsoft-com:office:smarttags" w:element="place">
              <w:r w:rsidRPr="006420CF">
                <w:rPr>
                  <w:rFonts w:ascii="Calibri" w:hAnsi="Calibri" w:cs="Calibri"/>
                  <w:i/>
                  <w:iCs/>
                  <w:sz w:val="20"/>
                  <w:szCs w:val="20"/>
                </w:rPr>
                <w:t>St.</w:t>
              </w:r>
            </w:smartTag>
            <w:r w:rsidRPr="006420CF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Lucia Case. TBD  (20 min)</w:t>
            </w:r>
          </w:p>
        </w:tc>
      </w:tr>
      <w:tr w:rsidR="006F7AEB" w:rsidRPr="00796D5B" w:rsidTr="000905F6">
        <w:trPr>
          <w:trHeight w:val="213"/>
        </w:trPr>
        <w:tc>
          <w:tcPr>
            <w:tcW w:w="4068" w:type="dxa"/>
          </w:tcPr>
          <w:p w:rsidR="006F7AEB" w:rsidRPr="006420CF" w:rsidRDefault="006F7AEB" w:rsidP="0046539F">
            <w:pP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</w:p>
        </w:tc>
        <w:tc>
          <w:tcPr>
            <w:tcW w:w="6660" w:type="dxa"/>
          </w:tcPr>
          <w:p w:rsidR="006F7AEB" w:rsidRPr="003D4281" w:rsidRDefault="006F7AEB" w:rsidP="0060354F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Q &amp; A (10 min)</w:t>
            </w:r>
          </w:p>
        </w:tc>
      </w:tr>
    </w:tbl>
    <w:p w:rsidR="006F7AEB" w:rsidRDefault="006F7AEB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p w:rsidR="006F7AEB" w:rsidRDefault="006F7AEB" w:rsidP="00741351">
      <w:pPr>
        <w:rPr>
          <w:rFonts w:ascii="Calibri" w:hAnsi="Calibri" w:cs="Calibri"/>
          <w:b/>
          <w:bCs/>
          <w:color w:val="333399"/>
          <w:sz w:val="8"/>
          <w:szCs w:val="8"/>
          <w:lang w:val="es-ES"/>
        </w:rPr>
      </w:pPr>
    </w:p>
    <w:p w:rsidR="006F7AEB" w:rsidRDefault="006F7AEB" w:rsidP="00741351">
      <w:pPr>
        <w:pStyle w:val="NoSpacing"/>
        <w:rPr>
          <w:sz w:val="8"/>
          <w:szCs w:val="8"/>
          <w:lang w:val="es-ES"/>
        </w:rPr>
      </w:pPr>
    </w:p>
    <w:tbl>
      <w:tblPr>
        <w:tblpPr w:leftFromText="180" w:rightFromText="180" w:vertAnchor="text" w:horzAnchor="margin" w:tblpXSpec="center" w:tblpY="-9"/>
        <w:tblW w:w="1061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10618"/>
      </w:tblGrid>
      <w:tr w:rsidR="006F7AEB" w:rsidRPr="004B6A1F" w:rsidTr="00EF0DB2">
        <w:trPr>
          <w:trHeight w:val="213"/>
        </w:trPr>
        <w:tc>
          <w:tcPr>
            <w:tcW w:w="10618" w:type="dxa"/>
            <w:shd w:val="clear" w:color="auto" w:fill="FEEFD2"/>
          </w:tcPr>
          <w:p w:rsidR="006F7AEB" w:rsidRPr="004B6A1F" w:rsidRDefault="006F7AEB" w:rsidP="00303860">
            <w:pPr>
              <w:jc w:val="center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0C383D">
              <w:rPr>
                <w:rFonts w:ascii="Calibri" w:hAnsi="Calibri" w:cs="Calibri"/>
                <w:b/>
                <w:bCs/>
                <w:color w:val="333399"/>
                <w:sz w:val="20"/>
                <w:szCs w:val="20"/>
              </w:rPr>
              <w:t>Clos</w:t>
            </w:r>
            <w:r>
              <w:rPr>
                <w:rFonts w:ascii="Calibri" w:hAnsi="Calibri" w:cs="Calibri"/>
                <w:b/>
                <w:bCs/>
                <w:color w:val="333399"/>
                <w:sz w:val="20"/>
                <w:szCs w:val="20"/>
              </w:rPr>
              <w:t>ing</w:t>
            </w:r>
            <w:r w:rsidRPr="000C383D">
              <w:rPr>
                <w:rFonts w:ascii="Calibri" w:hAnsi="Calibri" w:cs="Calibri"/>
                <w:b/>
                <w:bCs/>
                <w:color w:val="333399"/>
                <w:sz w:val="20"/>
                <w:szCs w:val="20"/>
              </w:rPr>
              <w:t xml:space="preserve"> of the first day</w:t>
            </w:r>
            <w:r>
              <w:rPr>
                <w:rFonts w:ascii="Calibri" w:hAnsi="Calibri" w:cs="Calibri"/>
                <w:b/>
                <w:bCs/>
                <w:color w:val="333399"/>
                <w:sz w:val="20"/>
                <w:szCs w:val="20"/>
              </w:rPr>
              <w:t xml:space="preserve">, public sessions – XI Annual Conference </w:t>
            </w:r>
            <w:r w:rsidRPr="000C383D">
              <w:rPr>
                <w:rFonts w:ascii="Calibri" w:hAnsi="Calibri" w:cs="Calibri"/>
                <w:b/>
                <w:bCs/>
                <w:color w:val="333399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333399"/>
                <w:sz w:val="20"/>
                <w:szCs w:val="20"/>
              </w:rPr>
              <w:t>of the INGP</w:t>
            </w:r>
          </w:p>
        </w:tc>
      </w:tr>
    </w:tbl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4B6A1F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u w:val="single"/>
        </w:rPr>
      </w:pPr>
    </w:p>
    <w:p w:rsidR="006F7AEB" w:rsidRPr="002B5AD5" w:rsidRDefault="006F7AEB" w:rsidP="00303860">
      <w:pPr>
        <w:spacing w:after="160" w:line="259" w:lineRule="auto"/>
        <w:jc w:val="right"/>
        <w:rPr>
          <w:rFonts w:ascii="Candara" w:hAnsi="Candara" w:cs="Calibri"/>
          <w:bCs/>
          <w:color w:val="999999"/>
        </w:rPr>
      </w:pPr>
      <w:r w:rsidRPr="004B6A1F">
        <w:rPr>
          <w:rFonts w:ascii="Calibri" w:hAnsi="Calibri" w:cs="Calibri"/>
          <w:b/>
          <w:bCs/>
          <w:color w:val="999999"/>
          <w:u w:val="single"/>
        </w:rPr>
        <w:br w:type="page"/>
      </w:r>
      <w:r w:rsidRPr="002B5AD5">
        <w:rPr>
          <w:rFonts w:ascii="Candara" w:hAnsi="Candara" w:cs="Calibri"/>
          <w:bCs/>
          <w:color w:val="999999"/>
        </w:rPr>
        <w:t>Thursday, October 29</w:t>
      </w:r>
      <w:r w:rsidRPr="00303860">
        <w:rPr>
          <w:rFonts w:ascii="Candara" w:hAnsi="Candara" w:cs="Calibri"/>
          <w:bCs/>
          <w:color w:val="999999"/>
          <w:vertAlign w:val="superscript"/>
        </w:rPr>
        <w:t>th</w:t>
      </w:r>
      <w:r>
        <w:rPr>
          <w:rFonts w:ascii="Candara" w:hAnsi="Candara" w:cs="Calibri"/>
          <w:bCs/>
          <w:color w:val="999999"/>
        </w:rPr>
        <w:t xml:space="preserve"> </w:t>
      </w:r>
      <w:r w:rsidRPr="002B5AD5">
        <w:rPr>
          <w:rFonts w:ascii="Candara" w:hAnsi="Candara" w:cs="Calibri"/>
          <w:bCs/>
          <w:color w:val="999999"/>
        </w:rPr>
        <w:t>2015</w:t>
      </w:r>
    </w:p>
    <w:p w:rsidR="006F7AEB" w:rsidRPr="002B5AD5" w:rsidRDefault="006F7AEB" w:rsidP="00741351">
      <w:pPr>
        <w:ind w:right="-907"/>
        <w:jc w:val="right"/>
        <w:rPr>
          <w:rFonts w:ascii="Calibri" w:hAnsi="Calibri" w:cs="Calibri"/>
          <w:b/>
          <w:bCs/>
          <w:color w:val="999999"/>
          <w:sz w:val="10"/>
          <w:szCs w:val="10"/>
          <w:u w:val="single"/>
        </w:rPr>
      </w:pPr>
    </w:p>
    <w:p w:rsidR="006F7AEB" w:rsidRPr="002B5AD5" w:rsidRDefault="006F7AEB" w:rsidP="00741351">
      <w:pPr>
        <w:jc w:val="center"/>
        <w:rPr>
          <w:rFonts w:ascii="Cambria" w:hAnsi="Cambria" w:cs="Maiandra GD"/>
          <w:b/>
          <w:bCs/>
          <w:color w:val="000080"/>
          <w:sz w:val="28"/>
          <w:szCs w:val="28"/>
        </w:rPr>
      </w:pPr>
      <w:r w:rsidRPr="002B5AD5">
        <w:rPr>
          <w:rFonts w:ascii="Cambria" w:hAnsi="Cambria" w:cs="Maiandra GD"/>
          <w:b/>
          <w:bCs/>
          <w:color w:val="000080"/>
          <w:sz w:val="28"/>
          <w:szCs w:val="28"/>
        </w:rPr>
        <w:t xml:space="preserve">Agenda </w:t>
      </w:r>
    </w:p>
    <w:p w:rsidR="006F7AEB" w:rsidRPr="002B5AD5" w:rsidRDefault="006F7AEB" w:rsidP="00741351">
      <w:pPr>
        <w:ind w:left="-900" w:right="-907"/>
        <w:jc w:val="center"/>
        <w:rPr>
          <w:rFonts w:ascii="Cambria" w:eastAsia="Arial Unicode MS" w:hAnsi="Cambria" w:cs="Maiandra GD"/>
          <w:b/>
          <w:bCs/>
          <w:color w:val="333399"/>
          <w:sz w:val="20"/>
          <w:szCs w:val="20"/>
        </w:rPr>
      </w:pPr>
      <w:r w:rsidRPr="002B5AD5">
        <w:rPr>
          <w:rFonts w:ascii="Cambria" w:eastAsia="Arial Unicode MS" w:hAnsi="Cambria" w:cs="Maiandra GD"/>
          <w:b/>
          <w:bCs/>
          <w:color w:val="333399"/>
          <w:sz w:val="20"/>
          <w:szCs w:val="20"/>
        </w:rPr>
        <w:t>Public Sessions – Day 2</w:t>
      </w:r>
      <w:r w:rsidRPr="002B5AD5">
        <w:rPr>
          <w:rFonts w:ascii="Cambria" w:eastAsia="Arial Unicode MS" w:hAnsi="Cambria" w:cs="Maiandra GD"/>
          <w:b/>
          <w:bCs/>
          <w:color w:val="333399"/>
          <w:sz w:val="20"/>
          <w:szCs w:val="20"/>
        </w:rPr>
        <w:br/>
      </w:r>
      <w:smartTag w:uri="urn:schemas-microsoft-com:office:smarttags" w:element="place">
        <w:smartTag w:uri="urn:schemas-microsoft-com:office:smarttags" w:element="City">
          <w:r w:rsidRPr="002B5AD5">
            <w:rPr>
              <w:rFonts w:ascii="Cambria" w:eastAsia="Arial Unicode MS" w:hAnsi="Cambria" w:cs="Maiandra GD"/>
              <w:b/>
              <w:bCs/>
              <w:color w:val="FF9900"/>
              <w:sz w:val="20"/>
              <w:szCs w:val="20"/>
            </w:rPr>
            <w:t>Santo Domingo</w:t>
          </w:r>
        </w:smartTag>
        <w:r w:rsidRPr="002B5AD5">
          <w:rPr>
            <w:rFonts w:ascii="Cambria" w:eastAsia="Arial Unicode MS" w:hAnsi="Cambria" w:cs="Maiandra GD"/>
            <w:b/>
            <w:bCs/>
            <w:color w:val="FF9900"/>
            <w:sz w:val="20"/>
            <w:szCs w:val="20"/>
          </w:rPr>
          <w:t xml:space="preserve">, </w:t>
        </w:r>
        <w:smartTag w:uri="urn:schemas-microsoft-com:office:smarttags" w:element="country-region">
          <w:r>
            <w:rPr>
              <w:rFonts w:ascii="Cambria" w:eastAsia="Arial Unicode MS" w:hAnsi="Cambria" w:cs="Maiandra GD"/>
              <w:b/>
              <w:bCs/>
              <w:color w:val="FF9900"/>
              <w:sz w:val="20"/>
              <w:szCs w:val="20"/>
            </w:rPr>
            <w:t>Dominican Republic</w:t>
          </w:r>
        </w:smartTag>
      </w:smartTag>
    </w:p>
    <w:p w:rsidR="006F7AEB" w:rsidRPr="002B5AD5" w:rsidRDefault="006F7AEB" w:rsidP="00741351">
      <w:pPr>
        <w:ind w:right="-907"/>
        <w:rPr>
          <w:rFonts w:ascii="Calibri" w:hAnsi="Calibri" w:cs="Calibri"/>
          <w:b/>
          <w:bCs/>
          <w:color w:val="999999"/>
          <w:sz w:val="10"/>
          <w:szCs w:val="10"/>
          <w:u w:val="single"/>
        </w:rPr>
      </w:pPr>
    </w:p>
    <w:p w:rsidR="006F7AEB" w:rsidRPr="002B5AD5" w:rsidRDefault="006F7AEB" w:rsidP="00C4342C">
      <w:pPr>
        <w:ind w:right="-907"/>
        <w:rPr>
          <w:rFonts w:ascii="Calibri" w:hAnsi="Calibri" w:cs="Calibri"/>
          <w:b/>
          <w:bCs/>
          <w:color w:val="999999"/>
          <w:sz w:val="10"/>
          <w:szCs w:val="10"/>
          <w:u w:val="single"/>
        </w:rPr>
      </w:pPr>
    </w:p>
    <w:tbl>
      <w:tblPr>
        <w:tblpPr w:leftFromText="180" w:rightFromText="180" w:vertAnchor="text" w:horzAnchor="margin" w:tblpXSpec="center" w:tblpY="-1"/>
        <w:tblW w:w="1072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4068"/>
        <w:gridCol w:w="6660"/>
      </w:tblGrid>
      <w:tr w:rsidR="006F7AEB" w:rsidRPr="003C242F" w:rsidTr="00167FC1">
        <w:trPr>
          <w:trHeight w:val="172"/>
        </w:trPr>
        <w:tc>
          <w:tcPr>
            <w:tcW w:w="10728" w:type="dxa"/>
            <w:gridSpan w:val="2"/>
            <w:shd w:val="clear" w:color="auto" w:fill="FEEFD2"/>
          </w:tcPr>
          <w:p w:rsidR="006F7AEB" w:rsidRPr="0008302B" w:rsidDel="008D4150" w:rsidRDefault="006F7AEB" w:rsidP="00A7367D">
            <w:pPr>
              <w:jc w:val="center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Plenary</w:t>
            </w:r>
          </w:p>
        </w:tc>
      </w:tr>
      <w:tr w:rsidR="006F7AEB" w:rsidRPr="00984224" w:rsidTr="0008302B">
        <w:trPr>
          <w:trHeight w:val="172"/>
        </w:trPr>
        <w:tc>
          <w:tcPr>
            <w:tcW w:w="4068" w:type="dxa"/>
            <w:shd w:val="clear" w:color="auto" w:fill="FEEFD2"/>
          </w:tcPr>
          <w:p w:rsidR="006F7AEB" w:rsidRPr="0008302B" w:rsidRDefault="006F7AEB" w:rsidP="00EC0544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 w:rsidRPr="0008302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8:30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- 10:00 AM</w:t>
            </w:r>
          </w:p>
        </w:tc>
        <w:tc>
          <w:tcPr>
            <w:tcW w:w="6660" w:type="dxa"/>
            <w:shd w:val="clear" w:color="auto" w:fill="FEEFD2"/>
          </w:tcPr>
          <w:p w:rsidR="006F7AEB" w:rsidRPr="00984224" w:rsidRDefault="006F7AEB" w:rsidP="003606E3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</w:pPr>
            <w:r w:rsidRPr="00984224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 xml:space="preserve"> How effective are the measures to 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>fight</w:t>
            </w:r>
            <w:r w:rsidRPr="00984224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 xml:space="preserve"> corruption in public procurement?</w:t>
            </w:r>
          </w:p>
        </w:tc>
      </w:tr>
      <w:tr w:rsidR="006F7AEB" w:rsidRPr="0009622F" w:rsidTr="003606E3">
        <w:trPr>
          <w:trHeight w:val="172"/>
        </w:trPr>
        <w:tc>
          <w:tcPr>
            <w:tcW w:w="4068" w:type="dxa"/>
          </w:tcPr>
          <w:p w:rsidR="006F7AEB" w:rsidRPr="00575F4F" w:rsidRDefault="006F7AEB" w:rsidP="00942ADA">
            <w:pPr>
              <w:shd w:val="clear" w:color="auto" w:fill="FFFFFF"/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575F4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Javier Cabreja,  Citizen Participation</w:t>
            </w:r>
          </w:p>
        </w:tc>
        <w:tc>
          <w:tcPr>
            <w:tcW w:w="6660" w:type="dxa"/>
          </w:tcPr>
          <w:p w:rsidR="006F7AEB" w:rsidRPr="001A3306" w:rsidRDefault="006F7AEB" w:rsidP="006E00CD">
            <w:pPr>
              <w:shd w:val="clear" w:color="auto" w:fill="FFFFFF"/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</w:pP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Mode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rator (5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min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)</w:t>
            </w:r>
          </w:p>
        </w:tc>
      </w:tr>
      <w:tr w:rsidR="006F7AEB" w:rsidRPr="00E30A40" w:rsidTr="003606E3">
        <w:trPr>
          <w:trHeight w:val="172"/>
        </w:trPr>
        <w:tc>
          <w:tcPr>
            <w:tcW w:w="4068" w:type="dxa"/>
          </w:tcPr>
          <w:p w:rsidR="006F7AEB" w:rsidRDefault="006F7AEB" w:rsidP="006E00CD">
            <w:pPr>
              <w:shd w:val="clear" w:color="auto" w:fill="FFFFFF"/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575F4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Stephane Straub, </w:t>
            </w:r>
          </w:p>
          <w:p w:rsidR="006F7AEB" w:rsidRPr="006E00CD" w:rsidRDefault="006F7AEB" w:rsidP="006E00CD">
            <w:pPr>
              <w:shd w:val="clear" w:color="auto" w:fill="FFFFFF"/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smartTag w:uri="urn:schemas-microsoft-com:office:smarttags" w:element="place">
              <w:smartTag w:uri="urn:schemas-microsoft-com:office:smarttags" w:element="PlaceName">
                <w:r w:rsidRPr="00575F4F">
                  <w:rPr>
                    <w:rFonts w:ascii="Calibri" w:hAnsi="Calibri" w:cs="Calibri"/>
                    <w:b/>
                    <w:bCs/>
                    <w:color w:val="333333"/>
                    <w:sz w:val="20"/>
                    <w:szCs w:val="20"/>
                  </w:rPr>
                  <w:t>Toulouse</w:t>
                </w:r>
              </w:smartTag>
              <w:r w:rsidRPr="00575F4F">
                <w:rPr>
                  <w:rFonts w:ascii="Calibri" w:hAnsi="Calibri" w:cs="Calibri"/>
                  <w:b/>
                  <w:bCs/>
                  <w:color w:val="333333"/>
                  <w:sz w:val="20"/>
                  <w:szCs w:val="20"/>
                </w:rPr>
                <w:t xml:space="preserve"> </w:t>
              </w:r>
              <w:smartTag w:uri="urn:schemas-microsoft-com:office:smarttags" w:element="PlaceType">
                <w:r w:rsidRPr="00575F4F">
                  <w:rPr>
                    <w:rFonts w:ascii="Calibri" w:hAnsi="Calibri" w:cs="Calibri"/>
                    <w:b/>
                    <w:bCs/>
                    <w:color w:val="333333"/>
                    <w:sz w:val="20"/>
                    <w:szCs w:val="20"/>
                  </w:rPr>
                  <w:t>School</w:t>
                </w:r>
              </w:smartTag>
            </w:smartTag>
            <w:r w:rsidRPr="00575F4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 of Economics</w:t>
            </w:r>
            <w:r w:rsidRPr="00654309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  </w:t>
            </w:r>
          </w:p>
        </w:tc>
        <w:tc>
          <w:tcPr>
            <w:tcW w:w="6660" w:type="dxa"/>
          </w:tcPr>
          <w:p w:rsidR="006F7AEB" w:rsidRPr="00E30A40" w:rsidRDefault="006F7AEB" w:rsidP="00B16B2E">
            <w:pPr>
              <w:shd w:val="clear" w:color="auto" w:fill="FFFFFF"/>
              <w:tabs>
                <w:tab w:val="left" w:pos="4800"/>
              </w:tabs>
              <w:jc w:val="both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E30A40">
              <w:rPr>
                <w:rFonts w:ascii="Calibri" w:hAnsi="Calibri" w:cs="Calibri"/>
                <w:i/>
                <w:iCs/>
                <w:sz w:val="20"/>
                <w:szCs w:val="20"/>
              </w:rPr>
              <w:t>Political Economy of Corruption (20 min)</w:t>
            </w:r>
          </w:p>
        </w:tc>
      </w:tr>
      <w:tr w:rsidR="006F7AEB" w:rsidRPr="008C573F" w:rsidTr="003606E3">
        <w:trPr>
          <w:trHeight w:val="172"/>
        </w:trPr>
        <w:tc>
          <w:tcPr>
            <w:tcW w:w="4068" w:type="dxa"/>
          </w:tcPr>
          <w:p w:rsidR="006F7AEB" w:rsidRPr="00D7709F" w:rsidRDefault="006F7AEB" w:rsidP="00AC45F8">
            <w:pPr>
              <w:shd w:val="clear" w:color="auto" w:fill="FFFFFF"/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D7709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José Ma. Jimeno</w:t>
            </w:r>
          </w:p>
          <w:p w:rsidR="006F7AEB" w:rsidRPr="00D7709F" w:rsidRDefault="006F7AEB" w:rsidP="00AC45F8">
            <w:pPr>
              <w:shd w:val="clear" w:color="auto" w:fill="FFFFFF"/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B2151B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Contracts Court of Aragón</w:t>
            </w:r>
          </w:p>
        </w:tc>
        <w:tc>
          <w:tcPr>
            <w:tcW w:w="6660" w:type="dxa"/>
          </w:tcPr>
          <w:p w:rsidR="006F7AEB" w:rsidRPr="00D33B1A" w:rsidRDefault="006F7AEB" w:rsidP="006E00CD">
            <w:pPr>
              <w:shd w:val="clear" w:color="auto" w:fill="FFFFFF"/>
              <w:tabs>
                <w:tab w:val="left" w:pos="4800"/>
              </w:tabs>
              <w:jc w:val="both"/>
              <w:rPr>
                <w:rFonts w:ascii="Calibri" w:hAnsi="Calibri" w:cs="Calibri"/>
                <w:i/>
                <w:iCs/>
                <w:color w:val="C00000"/>
                <w:sz w:val="20"/>
                <w:szCs w:val="20"/>
                <w:lang w:val="es-DO"/>
              </w:rPr>
            </w:pPr>
            <w:r w:rsidRPr="006B39EF">
              <w:rPr>
                <w:rFonts w:ascii="Calibri" w:hAnsi="Calibri" w:cs="Calibri"/>
                <w:i/>
                <w:iCs/>
                <w:sz w:val="20"/>
                <w:szCs w:val="20"/>
                <w:lang w:val="es-DO"/>
              </w:rPr>
              <w:t>TBC (20 min)</w:t>
            </w:r>
          </w:p>
        </w:tc>
      </w:tr>
      <w:tr w:rsidR="006F7AEB" w:rsidRPr="00E30A40" w:rsidTr="003606E3">
        <w:trPr>
          <w:trHeight w:val="172"/>
        </w:trPr>
        <w:tc>
          <w:tcPr>
            <w:tcW w:w="4068" w:type="dxa"/>
          </w:tcPr>
          <w:p w:rsidR="006F7AEB" w:rsidRPr="00575F4F" w:rsidRDefault="006F7AEB" w:rsidP="00E6105D">
            <w:pPr>
              <w:shd w:val="clear" w:color="auto" w:fill="FFFFFF"/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575F4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Magali Rojas, </w:t>
            </w:r>
          </w:p>
          <w:p w:rsidR="006F7AEB" w:rsidRPr="00575F4F" w:rsidRDefault="006F7AEB" w:rsidP="00E6105D">
            <w:pPr>
              <w:shd w:val="clear" w:color="auto" w:fill="FFFFFF"/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575F4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President, OSCE, Perú</w:t>
            </w:r>
          </w:p>
        </w:tc>
        <w:tc>
          <w:tcPr>
            <w:tcW w:w="6660" w:type="dxa"/>
          </w:tcPr>
          <w:p w:rsidR="006F7AEB" w:rsidRPr="00E30A40" w:rsidRDefault="006F7AEB" w:rsidP="00E30A40">
            <w:pPr>
              <w:shd w:val="clear" w:color="auto" w:fill="FFFFFF"/>
              <w:tabs>
                <w:tab w:val="left" w:pos="4800"/>
              </w:tabs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E30A40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"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R</w:t>
            </w:r>
            <w:r w:rsidRPr="00E30A40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eform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on</w:t>
            </w:r>
            <w:r w:rsidRPr="00E30A40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 Government Procurement and mechanisms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to fight</w:t>
            </w:r>
            <w:r w:rsidRPr="00E30A40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 corruption"– Country Experience - Perú (20 min)</w:t>
            </w:r>
          </w:p>
        </w:tc>
      </w:tr>
      <w:tr w:rsidR="006F7AEB" w:rsidRPr="002B5AD5" w:rsidTr="003606E3">
        <w:trPr>
          <w:trHeight w:val="172"/>
        </w:trPr>
        <w:tc>
          <w:tcPr>
            <w:tcW w:w="4068" w:type="dxa"/>
          </w:tcPr>
          <w:p w:rsidR="006F7AEB" w:rsidRPr="00D7709F" w:rsidRDefault="006F7AEB" w:rsidP="00F62A8A">
            <w:pPr>
              <w:shd w:val="clear" w:color="auto" w:fill="FFFFFF"/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575F4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IT </w:t>
            </w:r>
            <w:smartTag w:uri="urn:schemas-microsoft-com:office:smarttags" w:element="country-region">
              <w:r w:rsidRPr="00575F4F">
                <w:rPr>
                  <w:rFonts w:ascii="Calibri" w:hAnsi="Calibri" w:cs="Calibri"/>
                  <w:b/>
                  <w:bCs/>
                  <w:color w:val="333333"/>
                  <w:sz w:val="20"/>
                  <w:szCs w:val="20"/>
                </w:rPr>
                <w:t>Guatemala</w:t>
              </w:r>
            </w:smartTag>
            <w:r w:rsidRPr="00575F4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 or IT </w:t>
            </w:r>
            <w:smartTag w:uri="urn:schemas-microsoft-com:office:smarttags" w:element="place">
              <w:smartTag w:uri="urn:schemas-microsoft-com:office:smarttags" w:element="country-region">
                <w:r w:rsidRPr="00575F4F">
                  <w:rPr>
                    <w:rFonts w:ascii="Calibri" w:hAnsi="Calibri" w:cs="Calibri"/>
                    <w:b/>
                    <w:bCs/>
                    <w:color w:val="333333"/>
                    <w:sz w:val="20"/>
                    <w:szCs w:val="20"/>
                  </w:rPr>
                  <w:t>Mexico</w:t>
                </w:r>
              </w:smartTag>
            </w:smartTag>
          </w:p>
        </w:tc>
        <w:tc>
          <w:tcPr>
            <w:tcW w:w="6660" w:type="dxa"/>
          </w:tcPr>
          <w:p w:rsidR="006F7AEB" w:rsidRPr="001A3306" w:rsidRDefault="006F7AEB" w:rsidP="006E00CD">
            <w:pPr>
              <w:shd w:val="clear" w:color="auto" w:fill="FFFFFF"/>
              <w:tabs>
                <w:tab w:val="left" w:pos="4800"/>
              </w:tabs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>Fighting</w:t>
            </w:r>
            <w:r w:rsidRPr="00E30A40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 xml:space="preserve"> impunity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>(20 min)</w:t>
            </w:r>
          </w:p>
        </w:tc>
      </w:tr>
      <w:tr w:rsidR="006F7AEB" w:rsidRPr="0022189E" w:rsidTr="003606E3">
        <w:trPr>
          <w:trHeight w:val="172"/>
        </w:trPr>
        <w:tc>
          <w:tcPr>
            <w:tcW w:w="4068" w:type="dxa"/>
          </w:tcPr>
          <w:p w:rsidR="006F7AEB" w:rsidRPr="00942ADA" w:rsidRDefault="006F7AEB" w:rsidP="006E00CD">
            <w:pPr>
              <w:jc w:val="right"/>
              <w:rPr>
                <w:rFonts w:ascii="Calibri" w:hAnsi="Calibri" w:cs="Calibri"/>
                <w:b/>
                <w:bCs/>
                <w:color w:val="C00000"/>
                <w:sz w:val="20"/>
                <w:szCs w:val="20"/>
                <w:lang w:val="es-ES"/>
              </w:rPr>
            </w:pPr>
          </w:p>
        </w:tc>
        <w:tc>
          <w:tcPr>
            <w:tcW w:w="6660" w:type="dxa"/>
          </w:tcPr>
          <w:p w:rsidR="006F7AEB" w:rsidRPr="00A53E83" w:rsidRDefault="006F7AEB" w:rsidP="006E00CD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Q &amp; A (10 min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)</w:t>
            </w:r>
          </w:p>
        </w:tc>
      </w:tr>
    </w:tbl>
    <w:p w:rsidR="006F7AEB" w:rsidRDefault="006F7AEB" w:rsidP="00C4342C">
      <w:pPr>
        <w:rPr>
          <w:rFonts w:ascii="Calibri" w:hAnsi="Calibri" w:cs="Calibri"/>
          <w:sz w:val="10"/>
          <w:szCs w:val="10"/>
          <w:lang w:val="es-ES"/>
        </w:rPr>
      </w:pPr>
    </w:p>
    <w:tbl>
      <w:tblPr>
        <w:tblpPr w:leftFromText="180" w:rightFromText="180" w:vertAnchor="text" w:horzAnchor="margin" w:tblpXSpec="center" w:tblpY="56"/>
        <w:tblOverlap w:val="never"/>
        <w:tblW w:w="1072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4068"/>
        <w:gridCol w:w="6660"/>
      </w:tblGrid>
      <w:tr w:rsidR="006F7AEB" w:rsidRPr="00A7367D" w:rsidTr="00167FC1">
        <w:trPr>
          <w:trHeight w:val="213"/>
        </w:trPr>
        <w:tc>
          <w:tcPr>
            <w:tcW w:w="10728" w:type="dxa"/>
            <w:gridSpan w:val="2"/>
            <w:shd w:val="clear" w:color="auto" w:fill="FEEFD2"/>
          </w:tcPr>
          <w:p w:rsidR="006F7AEB" w:rsidRDefault="006F7AEB" w:rsidP="00A7367D">
            <w:pPr>
              <w:jc w:val="center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>Lounge A Simultaneous</w:t>
            </w:r>
          </w:p>
        </w:tc>
      </w:tr>
      <w:tr w:rsidR="006F7AEB" w:rsidRPr="00AB4FE4" w:rsidTr="00167FC1">
        <w:trPr>
          <w:trHeight w:val="213"/>
        </w:trPr>
        <w:tc>
          <w:tcPr>
            <w:tcW w:w="4068" w:type="dxa"/>
            <w:shd w:val="clear" w:color="auto" w:fill="FEEFD2"/>
          </w:tcPr>
          <w:p w:rsidR="006F7AEB" w:rsidRPr="0008302B" w:rsidRDefault="006F7AEB" w:rsidP="00BE6350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10:00 - 11:30 AM</w:t>
            </w:r>
          </w:p>
        </w:tc>
        <w:tc>
          <w:tcPr>
            <w:tcW w:w="6660" w:type="dxa"/>
            <w:shd w:val="clear" w:color="auto" w:fill="FEEFD2"/>
          </w:tcPr>
          <w:p w:rsidR="006F7AEB" w:rsidRPr="00AB4FE4" w:rsidRDefault="006F7AEB" w:rsidP="00167FC1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</w:pPr>
            <w:r w:rsidRPr="00AB4FE4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>Social mechanisms of participation in public procurement</w:t>
            </w:r>
          </w:p>
        </w:tc>
      </w:tr>
      <w:tr w:rsidR="006F7AEB" w:rsidRPr="009B066F" w:rsidTr="00167FC1">
        <w:trPr>
          <w:trHeight w:val="213"/>
        </w:trPr>
        <w:tc>
          <w:tcPr>
            <w:tcW w:w="4068" w:type="dxa"/>
          </w:tcPr>
          <w:p w:rsidR="006F7AEB" w:rsidRPr="00575F4F" w:rsidRDefault="006F7AEB" w:rsidP="00167FC1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575F4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Puerto Rico TBC</w:t>
            </w:r>
          </w:p>
        </w:tc>
        <w:tc>
          <w:tcPr>
            <w:tcW w:w="6660" w:type="dxa"/>
          </w:tcPr>
          <w:p w:rsidR="006F7AEB" w:rsidRPr="00A53E83" w:rsidRDefault="006F7AEB" w:rsidP="00351FD2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Mode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rator (5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min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)</w:t>
            </w:r>
          </w:p>
        </w:tc>
      </w:tr>
      <w:tr w:rsidR="006F7AEB" w:rsidRPr="00B15C36" w:rsidTr="00167FC1">
        <w:trPr>
          <w:trHeight w:val="213"/>
        </w:trPr>
        <w:tc>
          <w:tcPr>
            <w:tcW w:w="4068" w:type="dxa"/>
          </w:tcPr>
          <w:p w:rsidR="006F7AEB" w:rsidRPr="00575F4F" w:rsidRDefault="006F7AEB" w:rsidP="00167FC1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575F4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Luis Henry Molina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, </w:t>
            </w:r>
            <w:r w:rsidRPr="00575F4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Vice-Minister of the Presidency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, </w:t>
            </w:r>
            <w:smartTag w:uri="urn:schemas-microsoft-com:office:smarttags" w:element="place">
              <w:smartTag w:uri="urn:schemas-microsoft-com:office:smarttags" w:element="country-region">
                <w:r w:rsidRPr="00575F4F">
                  <w:rPr>
                    <w:rFonts w:ascii="Calibri" w:hAnsi="Calibri" w:cs="Calibri"/>
                    <w:b/>
                    <w:bCs/>
                    <w:color w:val="333333"/>
                    <w:sz w:val="20"/>
                    <w:szCs w:val="20"/>
                  </w:rPr>
                  <w:t>Dominican Republic</w:t>
                </w:r>
              </w:smartTag>
            </w:smartTag>
          </w:p>
        </w:tc>
        <w:tc>
          <w:tcPr>
            <w:tcW w:w="6660" w:type="dxa"/>
          </w:tcPr>
          <w:p w:rsidR="006F7AEB" w:rsidRPr="00B15C36" w:rsidRDefault="006F7AEB" w:rsidP="00B15C36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B15C36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Civil society and oversight committees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 -</w:t>
            </w:r>
            <w:r w:rsidRPr="00B15C36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 Country Experience – </w:t>
            </w:r>
            <w:smartTag w:uri="urn:schemas-microsoft-com:office:smarttags" w:element="country-region">
              <w:smartTag w:uri="urn:schemas-microsoft-com:office:smarttags" w:element="place">
                <w:r w:rsidRPr="00B15C36">
                  <w:rPr>
                    <w:rFonts w:ascii="Calibri" w:hAnsi="Calibri" w:cs="Calibri"/>
                    <w:i/>
                    <w:iCs/>
                    <w:color w:val="333333"/>
                    <w:sz w:val="20"/>
                    <w:szCs w:val="20"/>
                  </w:rPr>
                  <w:t>Dominican</w:t>
                </w:r>
                <w:r>
                  <w:rPr>
                    <w:rFonts w:ascii="Calibri" w:hAnsi="Calibri" w:cs="Calibri"/>
                    <w:i/>
                    <w:iCs/>
                    <w:color w:val="333333"/>
                    <w:sz w:val="20"/>
                    <w:szCs w:val="20"/>
                  </w:rPr>
                  <w:t xml:space="preserve"> </w:t>
                </w:r>
                <w:r w:rsidRPr="00B15C36">
                  <w:rPr>
                    <w:rFonts w:ascii="Calibri" w:hAnsi="Calibri" w:cs="Calibri"/>
                    <w:i/>
                    <w:iCs/>
                    <w:color w:val="333333"/>
                    <w:sz w:val="20"/>
                    <w:szCs w:val="20"/>
                  </w:rPr>
                  <w:t>Republic</w:t>
                </w:r>
              </w:smartTag>
            </w:smartTag>
            <w:r w:rsidRPr="00B15C36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 (20 min)</w:t>
            </w:r>
          </w:p>
        </w:tc>
      </w:tr>
      <w:tr w:rsidR="006F7AEB" w:rsidRPr="002B5AD5" w:rsidTr="00167FC1">
        <w:trPr>
          <w:trHeight w:val="213"/>
        </w:trPr>
        <w:tc>
          <w:tcPr>
            <w:tcW w:w="4068" w:type="dxa"/>
          </w:tcPr>
          <w:p w:rsidR="006F7AEB" w:rsidRDefault="006F7AEB" w:rsidP="00167FC1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AR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AR"/>
              </w:rPr>
              <w:t>Rodrigo Echecopar, S</w:t>
            </w:r>
            <w:r w:rsidRPr="00575F4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AR"/>
              </w:rPr>
              <w:t>ub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AR"/>
              </w:rPr>
              <w:t>-D</w:t>
            </w:r>
            <w:r w:rsidRPr="00575F4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AR"/>
              </w:rPr>
              <w:t xml:space="preserve">irector 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AR"/>
              </w:rPr>
              <w:t>of</w:t>
            </w:r>
            <w:r w:rsidRPr="00575F4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AR"/>
              </w:rPr>
              <w:t xml:space="preserve"> </w:t>
            </w:r>
          </w:p>
          <w:p w:rsidR="006F7AEB" w:rsidRPr="00575F4F" w:rsidRDefault="006F7AEB" w:rsidP="00167FC1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AR"/>
              </w:rPr>
            </w:pPr>
            <w:r w:rsidRPr="00575F4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AR"/>
              </w:rPr>
              <w:t>Ciudadano Inteligente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AR"/>
              </w:rPr>
              <w:t>, Chile</w:t>
            </w:r>
          </w:p>
        </w:tc>
        <w:tc>
          <w:tcPr>
            <w:tcW w:w="6660" w:type="dxa"/>
          </w:tcPr>
          <w:p w:rsidR="006F7AEB" w:rsidRPr="00A53E83" w:rsidRDefault="006F7AEB" w:rsidP="00167FC1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B15C36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 xml:space="preserve">Citizen audits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 xml:space="preserve">- </w:t>
            </w:r>
            <w:r w:rsidRPr="001A3306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>Chile. (20 min)</w:t>
            </w:r>
          </w:p>
        </w:tc>
      </w:tr>
      <w:tr w:rsidR="006F7AEB" w:rsidRPr="00967AEB" w:rsidTr="00167FC1">
        <w:trPr>
          <w:trHeight w:val="213"/>
        </w:trPr>
        <w:tc>
          <w:tcPr>
            <w:tcW w:w="4068" w:type="dxa"/>
          </w:tcPr>
          <w:p w:rsidR="006F7AEB" w:rsidRDefault="006F7AEB" w:rsidP="00167FC1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AR"/>
              </w:rPr>
            </w:pPr>
            <w:r w:rsidRPr="00575F4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AR"/>
              </w:rPr>
              <w:t xml:space="preserve">Edelmira de Molina, </w:t>
            </w:r>
          </w:p>
          <w:p w:rsidR="006F7AEB" w:rsidRPr="00575F4F" w:rsidRDefault="006F7AEB" w:rsidP="00167FC1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AR"/>
              </w:rPr>
            </w:pPr>
            <w:r w:rsidRPr="00575F4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AR"/>
              </w:rPr>
              <w:t>UNAC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AR"/>
              </w:rPr>
              <w:t xml:space="preserve"> Chief</w:t>
            </w:r>
            <w:r w:rsidRPr="00575F4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AR"/>
              </w:rPr>
              <w:t>, El Salvador TBD</w:t>
            </w:r>
          </w:p>
        </w:tc>
        <w:tc>
          <w:tcPr>
            <w:tcW w:w="6660" w:type="dxa"/>
          </w:tcPr>
          <w:p w:rsidR="006F7AEB" w:rsidRPr="006B39EF" w:rsidRDefault="006F7AEB" w:rsidP="00167FC1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Country Experience (20 min)</w:t>
            </w:r>
          </w:p>
        </w:tc>
      </w:tr>
      <w:tr w:rsidR="006F7AEB" w:rsidRPr="00967AEB" w:rsidTr="00167FC1">
        <w:trPr>
          <w:trHeight w:val="213"/>
        </w:trPr>
        <w:tc>
          <w:tcPr>
            <w:tcW w:w="4068" w:type="dxa"/>
          </w:tcPr>
          <w:p w:rsidR="006F7AEB" w:rsidRPr="006B39EF" w:rsidRDefault="006F7AEB" w:rsidP="00167FC1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6660" w:type="dxa"/>
          </w:tcPr>
          <w:p w:rsidR="006F7AEB" w:rsidRPr="006B39EF" w:rsidRDefault="006F7AEB" w:rsidP="00167FC1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Q &amp; A (10 min)</w:t>
            </w:r>
          </w:p>
        </w:tc>
      </w:tr>
    </w:tbl>
    <w:p w:rsidR="006F7AEB" w:rsidRDefault="006F7AEB" w:rsidP="00A7367D">
      <w:pPr>
        <w:ind w:right="-907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DO"/>
        </w:rPr>
      </w:pPr>
    </w:p>
    <w:tbl>
      <w:tblPr>
        <w:tblpPr w:leftFromText="180" w:rightFromText="180" w:vertAnchor="text" w:horzAnchor="margin" w:tblpXSpec="center" w:tblpY="56"/>
        <w:tblOverlap w:val="never"/>
        <w:tblW w:w="1072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4068"/>
        <w:gridCol w:w="6660"/>
      </w:tblGrid>
      <w:tr w:rsidR="006F7AEB" w:rsidRPr="003C242F" w:rsidTr="00303860">
        <w:trPr>
          <w:trHeight w:val="352"/>
        </w:trPr>
        <w:tc>
          <w:tcPr>
            <w:tcW w:w="10728" w:type="dxa"/>
            <w:gridSpan w:val="2"/>
            <w:shd w:val="clear" w:color="auto" w:fill="FEEFD2"/>
          </w:tcPr>
          <w:p w:rsidR="006F7AEB" w:rsidRDefault="006F7AEB" w:rsidP="00A7367D">
            <w:pPr>
              <w:jc w:val="center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_tradnl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DO"/>
              </w:rPr>
              <w:t>Lounge B Simultaneous</w:t>
            </w:r>
          </w:p>
        </w:tc>
      </w:tr>
      <w:tr w:rsidR="006F7AEB" w:rsidRPr="008A3A86" w:rsidTr="00303860">
        <w:trPr>
          <w:trHeight w:val="289"/>
        </w:trPr>
        <w:tc>
          <w:tcPr>
            <w:tcW w:w="4068" w:type="dxa"/>
            <w:shd w:val="clear" w:color="auto" w:fill="FEEFD2"/>
          </w:tcPr>
          <w:p w:rsidR="006F7AEB" w:rsidRPr="00D45C48" w:rsidRDefault="006F7AEB" w:rsidP="001E4F59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10:00 - 11:30 AM</w:t>
            </w:r>
          </w:p>
        </w:tc>
        <w:tc>
          <w:tcPr>
            <w:tcW w:w="6660" w:type="dxa"/>
            <w:shd w:val="clear" w:color="auto" w:fill="FEEFD2"/>
          </w:tcPr>
          <w:p w:rsidR="006F7AEB" w:rsidRPr="008A3A86" w:rsidRDefault="006F7AEB" w:rsidP="00167FC1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</w:pPr>
            <w:r w:rsidRPr="008A3A86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>What is the role of open data in government procurement?</w:t>
            </w:r>
          </w:p>
        </w:tc>
      </w:tr>
      <w:tr w:rsidR="006F7AEB" w:rsidRPr="00796D5B" w:rsidTr="00167FC1">
        <w:trPr>
          <w:trHeight w:val="213"/>
        </w:trPr>
        <w:tc>
          <w:tcPr>
            <w:tcW w:w="4068" w:type="dxa"/>
          </w:tcPr>
          <w:p w:rsidR="006F7AEB" w:rsidRPr="00575F4F" w:rsidRDefault="006F7AEB" w:rsidP="00DD21DA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575F4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Ana Cristina Calderón, Fiscal and Municipal </w:t>
            </w:r>
          </w:p>
          <w:p w:rsidR="006F7AEB" w:rsidRPr="00D7709F" w:rsidRDefault="006F7AEB" w:rsidP="00DD21DA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B2151B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Management Division, IDB</w:t>
            </w:r>
          </w:p>
        </w:tc>
        <w:tc>
          <w:tcPr>
            <w:tcW w:w="6660" w:type="dxa"/>
          </w:tcPr>
          <w:p w:rsidR="006F7AEB" w:rsidRPr="00A53E83" w:rsidRDefault="006F7AEB" w:rsidP="00351FD2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Moderator</w:t>
            </w:r>
          </w:p>
        </w:tc>
      </w:tr>
      <w:tr w:rsidR="006F7AEB" w:rsidRPr="00700687" w:rsidTr="00167FC1">
        <w:trPr>
          <w:trHeight w:val="213"/>
        </w:trPr>
        <w:tc>
          <w:tcPr>
            <w:tcW w:w="4068" w:type="dxa"/>
          </w:tcPr>
          <w:p w:rsidR="006F7AEB" w:rsidRDefault="006F7AEB" w:rsidP="0070068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UY"/>
              </w:rPr>
            </w:pPr>
            <w:r w:rsidRPr="008224DB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UY"/>
              </w:rPr>
              <w:t>Juan Pane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UY"/>
              </w:rPr>
              <w:t>,</w:t>
            </w:r>
            <w:r w:rsidRPr="008224DB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UY"/>
              </w:rPr>
              <w:t xml:space="preserve"> </w:t>
            </w:r>
          </w:p>
          <w:p w:rsidR="006F7AEB" w:rsidRDefault="006F7AEB" w:rsidP="0070068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International Expert</w:t>
            </w:r>
          </w:p>
        </w:tc>
        <w:tc>
          <w:tcPr>
            <w:tcW w:w="6660" w:type="dxa"/>
          </w:tcPr>
          <w:p w:rsidR="006F7AEB" w:rsidRPr="00700687" w:rsidRDefault="006F7AEB" w:rsidP="00700687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700687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Conceptual framework of open data (20 min)</w:t>
            </w:r>
          </w:p>
        </w:tc>
      </w:tr>
      <w:tr w:rsidR="006F7AEB" w:rsidRPr="00700687" w:rsidTr="00167FC1">
        <w:trPr>
          <w:trHeight w:val="213"/>
        </w:trPr>
        <w:tc>
          <w:tcPr>
            <w:tcW w:w="4068" w:type="dxa"/>
          </w:tcPr>
          <w:p w:rsidR="006F7AEB" w:rsidRDefault="006F7AEB" w:rsidP="0070068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Cristian Guiñez, </w:t>
            </w:r>
          </w:p>
          <w:p w:rsidR="006F7AEB" w:rsidRPr="001A4B5D" w:rsidRDefault="006F7AEB" w:rsidP="0070068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International Expert</w:t>
            </w:r>
          </w:p>
        </w:tc>
        <w:tc>
          <w:tcPr>
            <w:tcW w:w="6660" w:type="dxa"/>
          </w:tcPr>
          <w:p w:rsidR="006F7AEB" w:rsidRPr="00700687" w:rsidRDefault="006F7AEB" w:rsidP="00700687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700687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The ratio of open data in the field of public procurement (20 minutos)</w:t>
            </w:r>
          </w:p>
        </w:tc>
      </w:tr>
      <w:tr w:rsidR="006F7AEB" w:rsidRPr="00700687" w:rsidTr="00167FC1">
        <w:trPr>
          <w:trHeight w:val="213"/>
        </w:trPr>
        <w:tc>
          <w:tcPr>
            <w:tcW w:w="4068" w:type="dxa"/>
          </w:tcPr>
          <w:p w:rsidR="006F7AEB" w:rsidRDefault="006F7AEB" w:rsidP="0070068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Jorge Beltrán, </w:t>
            </w:r>
          </w:p>
          <w:p w:rsidR="006F7AEB" w:rsidRPr="004306EA" w:rsidRDefault="006F7AEB" w:rsidP="0070068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International Expert</w:t>
            </w:r>
          </w:p>
        </w:tc>
        <w:tc>
          <w:tcPr>
            <w:tcW w:w="6660" w:type="dxa"/>
          </w:tcPr>
          <w:p w:rsidR="006F7AEB" w:rsidRPr="00700687" w:rsidRDefault="006F7AEB" w:rsidP="00700687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700687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The challenges in the implementation of open data (20 min)</w:t>
            </w:r>
          </w:p>
        </w:tc>
      </w:tr>
      <w:tr w:rsidR="006F7AEB" w:rsidRPr="002B53BE" w:rsidTr="00167FC1">
        <w:trPr>
          <w:trHeight w:val="213"/>
        </w:trPr>
        <w:tc>
          <w:tcPr>
            <w:tcW w:w="4068" w:type="dxa"/>
          </w:tcPr>
          <w:p w:rsidR="006F7AEB" w:rsidRDefault="006F7AEB" w:rsidP="0070068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smartTag w:uri="urn:schemas-microsoft-com:office:smarttags" w:element="PersonName">
              <w:r>
                <w:rPr>
                  <w:rFonts w:ascii="Calibri" w:hAnsi="Calibri" w:cs="Calibri"/>
                  <w:b/>
                  <w:bCs/>
                  <w:color w:val="333333"/>
                  <w:sz w:val="20"/>
                  <w:szCs w:val="20"/>
                  <w:lang w:val="es-ES"/>
                </w:rPr>
                <w:t>Trinidad Inostroza</w:t>
              </w:r>
            </w:smartTag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, </w:t>
            </w:r>
          </w:p>
          <w:p w:rsidR="006F7AEB" w:rsidRPr="00CA202F" w:rsidRDefault="006F7AEB" w:rsidP="0070068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Chilecompra  Director</w:t>
            </w:r>
          </w:p>
        </w:tc>
        <w:tc>
          <w:tcPr>
            <w:tcW w:w="6660" w:type="dxa"/>
          </w:tcPr>
          <w:p w:rsidR="006F7AEB" w:rsidRPr="00A53E83" w:rsidRDefault="006F7AEB" w:rsidP="00700687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Country Experience – Chile  </w:t>
            </w:r>
            <w:r w:rsidRPr="003F33DE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(20 min)</w:t>
            </w:r>
          </w:p>
        </w:tc>
      </w:tr>
      <w:tr w:rsidR="006F7AEB" w:rsidRPr="002B53BE" w:rsidTr="00167FC1">
        <w:trPr>
          <w:trHeight w:val="213"/>
        </w:trPr>
        <w:tc>
          <w:tcPr>
            <w:tcW w:w="4068" w:type="dxa"/>
          </w:tcPr>
          <w:p w:rsidR="006F7AEB" w:rsidRDefault="006F7AEB" w:rsidP="00167FC1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</w:p>
        </w:tc>
        <w:tc>
          <w:tcPr>
            <w:tcW w:w="6660" w:type="dxa"/>
          </w:tcPr>
          <w:p w:rsidR="006F7AEB" w:rsidRDefault="006F7AEB" w:rsidP="00167FC1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Q &amp; A (10 min</w:t>
            </w:r>
            <w:r w:rsidRPr="00A53E83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)</w:t>
            </w:r>
          </w:p>
        </w:tc>
      </w:tr>
      <w:tr w:rsidR="006F7AEB" w:rsidRPr="002B53BE" w:rsidTr="00303860">
        <w:trPr>
          <w:trHeight w:val="213"/>
        </w:trPr>
        <w:tc>
          <w:tcPr>
            <w:tcW w:w="4068" w:type="dxa"/>
            <w:tcBorders>
              <w:left w:val="dashSmallGap" w:sz="4" w:space="0" w:color="FFFFFF"/>
              <w:right w:val="dashSmallGap" w:sz="4" w:space="0" w:color="FFFFFF"/>
            </w:tcBorders>
          </w:tcPr>
          <w:p w:rsidR="006F7AEB" w:rsidRDefault="006F7AEB" w:rsidP="00167FC1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</w:p>
        </w:tc>
        <w:tc>
          <w:tcPr>
            <w:tcW w:w="6660" w:type="dxa"/>
            <w:tcBorders>
              <w:left w:val="dashSmallGap" w:sz="4" w:space="0" w:color="FFFFFF"/>
              <w:right w:val="dashSmallGap" w:sz="4" w:space="0" w:color="FFFFFF"/>
            </w:tcBorders>
          </w:tcPr>
          <w:p w:rsidR="006F7AEB" w:rsidRDefault="006F7AEB" w:rsidP="00167FC1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</w:p>
        </w:tc>
      </w:tr>
      <w:tr w:rsidR="006F7AEB" w:rsidRPr="002B53BE" w:rsidTr="00303860">
        <w:trPr>
          <w:trHeight w:val="213"/>
        </w:trPr>
        <w:tc>
          <w:tcPr>
            <w:tcW w:w="4068" w:type="dxa"/>
            <w:shd w:val="clear" w:color="auto" w:fill="FEEFD2"/>
          </w:tcPr>
          <w:p w:rsidR="006F7AEB" w:rsidRPr="00D45C48" w:rsidRDefault="006F7AEB" w:rsidP="00303860">
            <w:pPr>
              <w:tabs>
                <w:tab w:val="left" w:pos="-360"/>
              </w:tabs>
              <w:ind w:left="-540"/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11:30 AM - 12:00 PM</w:t>
            </w:r>
          </w:p>
        </w:tc>
        <w:tc>
          <w:tcPr>
            <w:tcW w:w="6660" w:type="dxa"/>
            <w:shd w:val="clear" w:color="auto" w:fill="FEEFD2"/>
          </w:tcPr>
          <w:p w:rsidR="006F7AEB" w:rsidRPr="00D45C48" w:rsidRDefault="006F7AEB" w:rsidP="00303860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Coffee Break</w:t>
            </w:r>
          </w:p>
        </w:tc>
      </w:tr>
    </w:tbl>
    <w:p w:rsidR="006F7AEB" w:rsidRDefault="006F7AEB" w:rsidP="00A7367D">
      <w:pPr>
        <w:rPr>
          <w:rFonts w:ascii="Calibri" w:hAnsi="Calibri" w:cs="Calibri"/>
          <w:sz w:val="10"/>
          <w:szCs w:val="10"/>
          <w:lang w:val="es-ES"/>
        </w:rPr>
      </w:pPr>
    </w:p>
    <w:p w:rsidR="006F7AEB" w:rsidRDefault="006F7AEB" w:rsidP="00C4342C">
      <w:pPr>
        <w:rPr>
          <w:rFonts w:ascii="Calibri" w:hAnsi="Calibri" w:cs="Calibri"/>
          <w:sz w:val="10"/>
          <w:szCs w:val="10"/>
          <w:lang w:val="es-ES"/>
        </w:rPr>
      </w:pPr>
      <w:r>
        <w:rPr>
          <w:rFonts w:ascii="Calibri" w:hAnsi="Calibri" w:cs="Calibri"/>
          <w:sz w:val="10"/>
          <w:szCs w:val="10"/>
          <w:lang w:val="es-ES"/>
        </w:rPr>
        <w:t xml:space="preserve">                 </w:t>
      </w:r>
    </w:p>
    <w:tbl>
      <w:tblPr>
        <w:tblpPr w:leftFromText="180" w:rightFromText="180" w:vertAnchor="text" w:horzAnchor="margin" w:tblpXSpec="center" w:tblpY="-75"/>
        <w:tblOverlap w:val="never"/>
        <w:tblW w:w="1063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4216"/>
        <w:gridCol w:w="6422"/>
      </w:tblGrid>
      <w:tr w:rsidR="006F7AEB" w:rsidRPr="003C242F" w:rsidTr="00167FC1">
        <w:trPr>
          <w:trHeight w:val="213"/>
        </w:trPr>
        <w:tc>
          <w:tcPr>
            <w:tcW w:w="10638" w:type="dxa"/>
            <w:gridSpan w:val="2"/>
            <w:shd w:val="clear" w:color="auto" w:fill="FEEFD2"/>
          </w:tcPr>
          <w:p w:rsidR="006F7AEB" w:rsidRDefault="006F7AEB" w:rsidP="00A7367D">
            <w:pPr>
              <w:jc w:val="center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PLENARY</w:t>
            </w:r>
          </w:p>
        </w:tc>
      </w:tr>
      <w:tr w:rsidR="006F7AEB" w:rsidRPr="00C12888" w:rsidTr="00394409">
        <w:trPr>
          <w:trHeight w:val="213"/>
        </w:trPr>
        <w:tc>
          <w:tcPr>
            <w:tcW w:w="4216" w:type="dxa"/>
            <w:shd w:val="clear" w:color="auto" w:fill="FEEFD2"/>
          </w:tcPr>
          <w:p w:rsidR="006F7AEB" w:rsidRPr="00D45C48" w:rsidRDefault="006F7AEB" w:rsidP="0064423F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12:00 - 1:30 PM </w:t>
            </w:r>
          </w:p>
        </w:tc>
        <w:tc>
          <w:tcPr>
            <w:tcW w:w="6422" w:type="dxa"/>
            <w:shd w:val="clear" w:color="auto" w:fill="FEEFD2"/>
          </w:tcPr>
          <w:p w:rsidR="006F7AEB" w:rsidRPr="00C12888" w:rsidRDefault="006F7AEB" w:rsidP="00C12888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</w:pPr>
            <w:r w:rsidRPr="00C12888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 xml:space="preserve">What is the true value 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>of</w:t>
            </w:r>
            <w:r w:rsidRPr="00C12888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 xml:space="preserve"> money?</w:t>
            </w:r>
          </w:p>
        </w:tc>
      </w:tr>
      <w:tr w:rsidR="006F7AEB" w:rsidRPr="00E46467" w:rsidTr="00394409">
        <w:trPr>
          <w:trHeight w:val="213"/>
        </w:trPr>
        <w:tc>
          <w:tcPr>
            <w:tcW w:w="4216" w:type="dxa"/>
            <w:shd w:val="clear" w:color="auto" w:fill="FFFFFF"/>
          </w:tcPr>
          <w:p w:rsidR="006F7AEB" w:rsidRPr="00700687" w:rsidRDefault="006F7AEB" w:rsidP="00E4646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70068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Willy Bendix, Senior Procurement Specialist in </w:t>
            </w:r>
            <w:smartTag w:uri="urn:schemas-microsoft-com:office:smarttags" w:element="country-region">
              <w:smartTag w:uri="urn:schemas-microsoft-com:office:smarttags" w:element="place">
                <w:r w:rsidRPr="00700687">
                  <w:rPr>
                    <w:rFonts w:ascii="Calibri" w:hAnsi="Calibri" w:cs="Calibri"/>
                    <w:b/>
                    <w:bCs/>
                    <w:color w:val="333333"/>
                    <w:sz w:val="20"/>
                    <w:szCs w:val="20"/>
                    <w:lang w:val="es-ES"/>
                  </w:rPr>
                  <w:t>Dominican Republic</w:t>
                </w:r>
              </w:smartTag>
            </w:smartTag>
            <w:r w:rsidRPr="0070068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, IDB</w:t>
            </w:r>
          </w:p>
        </w:tc>
        <w:tc>
          <w:tcPr>
            <w:tcW w:w="6422" w:type="dxa"/>
            <w:shd w:val="clear" w:color="auto" w:fill="FFFFFF"/>
          </w:tcPr>
          <w:p w:rsidR="006F7AEB" w:rsidRPr="003E254E" w:rsidRDefault="006F7AEB" w:rsidP="00203ACE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</w:pPr>
            <w:r w:rsidRPr="003E254E"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Modera</w:t>
            </w:r>
            <w:r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t</w:t>
            </w:r>
            <w:r w:rsidRPr="003E254E"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 xml:space="preserve">or </w:t>
            </w:r>
          </w:p>
        </w:tc>
      </w:tr>
      <w:tr w:rsidR="006F7AEB" w:rsidRPr="00E46467" w:rsidTr="00394409">
        <w:trPr>
          <w:trHeight w:val="213"/>
        </w:trPr>
        <w:tc>
          <w:tcPr>
            <w:tcW w:w="4216" w:type="dxa"/>
            <w:shd w:val="clear" w:color="auto" w:fill="FFFFFF"/>
          </w:tcPr>
          <w:p w:rsidR="006F7AEB" w:rsidRPr="00700687" w:rsidRDefault="006F7AEB" w:rsidP="00700687">
            <w:pPr>
              <w:shd w:val="clear" w:color="auto" w:fill="FFFFFF"/>
              <w:spacing w:line="255" w:lineRule="atLeast"/>
              <w:jc w:val="right"/>
              <w:textAlignment w:val="baseline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70068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Jaime Aristy Escuder, PhD Professor, </w:t>
            </w:r>
            <w:hyperlink r:id="rId7" w:history="1">
              <w:r w:rsidRPr="00700687">
                <w:rPr>
                  <w:rFonts w:ascii="Calibri" w:hAnsi="Calibri" w:cs="Calibri"/>
                  <w:b/>
                  <w:bCs/>
                  <w:color w:val="333333"/>
                  <w:sz w:val="20"/>
                  <w:szCs w:val="20"/>
                  <w:lang w:val="es-ES"/>
                </w:rPr>
                <w:t>Pontificia Universidad Católica Madre y Maestra</w:t>
              </w:r>
            </w:hyperlink>
          </w:p>
        </w:tc>
        <w:tc>
          <w:tcPr>
            <w:tcW w:w="6422" w:type="dxa"/>
            <w:shd w:val="clear" w:color="auto" w:fill="FFFFFF"/>
          </w:tcPr>
          <w:p w:rsidR="006F7AEB" w:rsidRPr="00D7709F" w:rsidRDefault="006F7AEB" w:rsidP="00700687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  <w:lang w:val="fr-CA"/>
              </w:rPr>
            </w:pPr>
            <w:r w:rsidRPr="00D7709F">
              <w:rPr>
                <w:rFonts w:ascii="Calibri" w:hAnsi="Calibri" w:cs="Calibri"/>
                <w:i/>
                <w:iCs/>
                <w:sz w:val="20"/>
                <w:szCs w:val="20"/>
                <w:lang w:val="fr-CA"/>
              </w:rPr>
              <w:t>Intangibles on public procurement. (20 min)</w:t>
            </w:r>
          </w:p>
        </w:tc>
      </w:tr>
      <w:tr w:rsidR="006F7AEB" w:rsidRPr="00D7709F" w:rsidTr="00394409">
        <w:trPr>
          <w:trHeight w:val="213"/>
        </w:trPr>
        <w:tc>
          <w:tcPr>
            <w:tcW w:w="4216" w:type="dxa"/>
            <w:shd w:val="clear" w:color="auto" w:fill="FFFFFF"/>
          </w:tcPr>
          <w:p w:rsidR="006F7AEB" w:rsidRPr="00700687" w:rsidRDefault="006F7AEB" w:rsidP="00700687">
            <w:pPr>
              <w:shd w:val="clear" w:color="auto" w:fill="FFFFFF"/>
              <w:spacing w:line="255" w:lineRule="atLeast"/>
              <w:jc w:val="right"/>
              <w:textAlignment w:val="baseline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70068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Colombia Compra Eficiente (TBC)</w:t>
            </w:r>
          </w:p>
        </w:tc>
        <w:tc>
          <w:tcPr>
            <w:tcW w:w="6422" w:type="dxa"/>
            <w:shd w:val="clear" w:color="auto" w:fill="FFFFFF"/>
          </w:tcPr>
          <w:p w:rsidR="006F7AEB" w:rsidRPr="00D7709F" w:rsidRDefault="006F7AEB" w:rsidP="00700687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  <w:lang w:val="fr-CA"/>
              </w:rPr>
            </w:pPr>
          </w:p>
        </w:tc>
      </w:tr>
      <w:tr w:rsidR="006F7AEB" w:rsidRPr="00700687" w:rsidTr="00394409">
        <w:trPr>
          <w:trHeight w:val="213"/>
        </w:trPr>
        <w:tc>
          <w:tcPr>
            <w:tcW w:w="4216" w:type="dxa"/>
            <w:shd w:val="clear" w:color="auto" w:fill="FFFFFF"/>
          </w:tcPr>
          <w:p w:rsidR="006F7AEB" w:rsidRPr="00700687" w:rsidRDefault="006F7AEB" w:rsidP="0070068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70068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Bruno Quick,</w:t>
            </w:r>
          </w:p>
          <w:p w:rsidR="006F7AEB" w:rsidRPr="00700687" w:rsidRDefault="006F7AEB" w:rsidP="0070068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70068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Public Policy </w:t>
            </w:r>
            <w:r w:rsidRPr="0070068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Director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,</w:t>
            </w:r>
            <w:r w:rsidRPr="0070068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SEBRAE</w:t>
            </w:r>
          </w:p>
        </w:tc>
        <w:tc>
          <w:tcPr>
            <w:tcW w:w="6422" w:type="dxa"/>
            <w:shd w:val="clear" w:color="auto" w:fill="FFFFFF"/>
          </w:tcPr>
          <w:p w:rsidR="006F7AEB" w:rsidRPr="003E254E" w:rsidRDefault="006F7AEB" w:rsidP="00700687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  <w:lang w:val="pt-BR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 xml:space="preserve">TBD </w:t>
            </w:r>
            <w:r w:rsidRPr="00A3354F"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(20 minutos)</w:t>
            </w:r>
          </w:p>
        </w:tc>
      </w:tr>
      <w:tr w:rsidR="006F7AEB" w:rsidRPr="00700687" w:rsidTr="00394409">
        <w:trPr>
          <w:trHeight w:val="213"/>
        </w:trPr>
        <w:tc>
          <w:tcPr>
            <w:tcW w:w="4216" w:type="dxa"/>
            <w:shd w:val="clear" w:color="auto" w:fill="FFFFFF"/>
          </w:tcPr>
          <w:p w:rsidR="006F7AEB" w:rsidRPr="00700687" w:rsidRDefault="006F7AEB" w:rsidP="0070068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70068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Javier Dávila,  </w:t>
            </w:r>
          </w:p>
          <w:p w:rsidR="006F7AEB" w:rsidRPr="00700687" w:rsidRDefault="006F7AEB" w:rsidP="00700687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70068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Senior Procurement Specialist, IDB</w:t>
            </w:r>
          </w:p>
        </w:tc>
        <w:tc>
          <w:tcPr>
            <w:tcW w:w="6422" w:type="dxa"/>
            <w:shd w:val="clear" w:color="auto" w:fill="FFFFFF"/>
          </w:tcPr>
          <w:p w:rsidR="006F7AEB" w:rsidRPr="00700687" w:rsidRDefault="006F7AEB" w:rsidP="00700687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700687">
              <w:rPr>
                <w:rFonts w:ascii="Calibri" w:hAnsi="Calibri" w:cs="Calibri"/>
                <w:i/>
                <w:iCs/>
                <w:sz w:val="20"/>
                <w:szCs w:val="20"/>
              </w:rPr>
              <w:t>Value for money in public procurement (20 min)</w:t>
            </w:r>
          </w:p>
        </w:tc>
      </w:tr>
      <w:tr w:rsidR="006F7AEB" w:rsidRPr="00E46467" w:rsidTr="00394409">
        <w:trPr>
          <w:trHeight w:val="213"/>
        </w:trPr>
        <w:tc>
          <w:tcPr>
            <w:tcW w:w="4216" w:type="dxa"/>
            <w:shd w:val="clear" w:color="auto" w:fill="FFFFFF"/>
          </w:tcPr>
          <w:p w:rsidR="006F7AEB" w:rsidRPr="00700687" w:rsidRDefault="006F7AEB" w:rsidP="00700687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422" w:type="dxa"/>
            <w:shd w:val="clear" w:color="auto" w:fill="FFFFFF"/>
          </w:tcPr>
          <w:p w:rsidR="006F7AEB" w:rsidRPr="003E254E" w:rsidRDefault="006F7AEB" w:rsidP="00700687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>Q &amp; A</w:t>
            </w:r>
            <w:r w:rsidRPr="003E254E">
              <w:rPr>
                <w:rFonts w:ascii="Calibri" w:hAnsi="Calibri" w:cs="Calibri"/>
                <w:i/>
                <w:iCs/>
                <w:sz w:val="20"/>
                <w:szCs w:val="20"/>
                <w:lang w:val="es-ES"/>
              </w:rPr>
              <w:t xml:space="preserve"> (10 min)</w:t>
            </w:r>
          </w:p>
        </w:tc>
      </w:tr>
    </w:tbl>
    <w:p w:rsidR="006F7AEB" w:rsidRDefault="006F7AEB" w:rsidP="00C4342C">
      <w:pPr>
        <w:rPr>
          <w:rFonts w:ascii="Calibri" w:hAnsi="Calibri" w:cs="Calibri"/>
          <w:sz w:val="10"/>
          <w:szCs w:val="10"/>
          <w:lang w:val="es-ES"/>
        </w:rPr>
      </w:pPr>
    </w:p>
    <w:tbl>
      <w:tblPr>
        <w:tblpPr w:leftFromText="180" w:rightFromText="180" w:vertAnchor="text" w:horzAnchor="margin" w:tblpXSpec="center" w:tblpY="-36"/>
        <w:tblW w:w="10638" w:type="dxa"/>
        <w:tblLook w:val="01E0"/>
      </w:tblPr>
      <w:tblGrid>
        <w:gridCol w:w="4248"/>
        <w:gridCol w:w="6390"/>
      </w:tblGrid>
      <w:tr w:rsidR="006F7AEB" w:rsidRPr="005D1509" w:rsidTr="00C829B3">
        <w:trPr>
          <w:trHeight w:val="213"/>
        </w:trPr>
        <w:tc>
          <w:tcPr>
            <w:tcW w:w="4248" w:type="dxa"/>
            <w:shd w:val="clear" w:color="auto" w:fill="FEEFD2"/>
          </w:tcPr>
          <w:p w:rsidR="006F7AEB" w:rsidRPr="00D45C48" w:rsidRDefault="006F7AEB" w:rsidP="00857878">
            <w:pPr>
              <w:tabs>
                <w:tab w:val="left" w:pos="-360"/>
              </w:tabs>
              <w:ind w:left="-540"/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1:30 </w:t>
            </w:r>
            <w:r w:rsidRPr="000424D4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–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2:30 PM</w:t>
            </w:r>
          </w:p>
        </w:tc>
        <w:tc>
          <w:tcPr>
            <w:tcW w:w="6390" w:type="dxa"/>
            <w:shd w:val="clear" w:color="auto" w:fill="FEEFD2"/>
          </w:tcPr>
          <w:p w:rsidR="006F7AEB" w:rsidRPr="00D45C48" w:rsidRDefault="006F7AEB" w:rsidP="000905F6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Lunch</w:t>
            </w:r>
          </w:p>
        </w:tc>
      </w:tr>
    </w:tbl>
    <w:p w:rsidR="006F7AEB" w:rsidRDefault="006F7AEB" w:rsidP="00741351">
      <w:pPr>
        <w:ind w:right="-907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tbl>
      <w:tblPr>
        <w:tblpPr w:leftFromText="180" w:rightFromText="180" w:vertAnchor="text" w:horzAnchor="margin" w:tblpXSpec="center" w:tblpY="-1"/>
        <w:tblW w:w="1072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4248"/>
        <w:gridCol w:w="6480"/>
      </w:tblGrid>
      <w:tr w:rsidR="006F7AEB" w:rsidRPr="00F52210" w:rsidTr="002728D6">
        <w:trPr>
          <w:trHeight w:val="172"/>
        </w:trPr>
        <w:tc>
          <w:tcPr>
            <w:tcW w:w="4248" w:type="dxa"/>
            <w:shd w:val="clear" w:color="auto" w:fill="FEEFD2"/>
          </w:tcPr>
          <w:p w:rsidR="006F7AEB" w:rsidRPr="00D45C48" w:rsidRDefault="006F7AEB" w:rsidP="00857878">
            <w:pPr>
              <w:jc w:val="right"/>
              <w:rPr>
                <w:rFonts w:ascii="Calibri" w:hAnsi="Calibri" w:cs="Calibri"/>
                <w:b/>
                <w:bCs/>
                <w:color w:val="333333"/>
                <w:sz w:val="16"/>
                <w:szCs w:val="16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2:30 </w:t>
            </w:r>
            <w:r w:rsidRPr="000424D4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– 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4:45 PM</w:t>
            </w:r>
          </w:p>
        </w:tc>
        <w:tc>
          <w:tcPr>
            <w:tcW w:w="6480" w:type="dxa"/>
            <w:shd w:val="clear" w:color="auto" w:fill="FEEFD2"/>
          </w:tcPr>
          <w:p w:rsidR="006F7AEB" w:rsidRPr="00F52210" w:rsidRDefault="006F7AEB" w:rsidP="002728D6">
            <w:r w:rsidRPr="00F52210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 xml:space="preserve">Is e-procurement an 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>essential</w:t>
            </w:r>
            <w:r w:rsidRPr="00F52210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 xml:space="preserve"> mechanism for modernization and innovation of the public procurement system?</w:t>
            </w:r>
          </w:p>
        </w:tc>
      </w:tr>
      <w:tr w:rsidR="006F7AEB" w:rsidRPr="0009622F" w:rsidTr="002728D6">
        <w:trPr>
          <w:trHeight w:val="172"/>
        </w:trPr>
        <w:tc>
          <w:tcPr>
            <w:tcW w:w="4248" w:type="dxa"/>
          </w:tcPr>
          <w:p w:rsidR="006F7AEB" w:rsidRPr="00700687" w:rsidRDefault="006F7AEB" w:rsidP="002728D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70068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Daniel Sánchez, Fiscal and Municipal Management Division, IDB</w:t>
            </w:r>
          </w:p>
        </w:tc>
        <w:tc>
          <w:tcPr>
            <w:tcW w:w="6480" w:type="dxa"/>
          </w:tcPr>
          <w:p w:rsidR="006F7AEB" w:rsidRPr="0009622F" w:rsidRDefault="006F7AEB" w:rsidP="0078510A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Moderator (5 min)</w:t>
            </w:r>
          </w:p>
        </w:tc>
      </w:tr>
      <w:tr w:rsidR="006F7AEB" w:rsidRPr="000424D4" w:rsidTr="002728D6">
        <w:trPr>
          <w:trHeight w:val="172"/>
        </w:trPr>
        <w:tc>
          <w:tcPr>
            <w:tcW w:w="4248" w:type="dxa"/>
          </w:tcPr>
          <w:p w:rsidR="006F7AEB" w:rsidRPr="00700687" w:rsidRDefault="006F7AEB" w:rsidP="002728D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70068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Jim Wright, Evans Group (TBD) </w:t>
            </w:r>
          </w:p>
        </w:tc>
        <w:tc>
          <w:tcPr>
            <w:tcW w:w="6480" w:type="dxa"/>
          </w:tcPr>
          <w:p w:rsidR="006F7AEB" w:rsidRPr="0034407A" w:rsidRDefault="006F7AEB" w:rsidP="0034407A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34407A">
              <w:rPr>
                <w:rFonts w:ascii="Calibri" w:hAnsi="Calibri" w:cs="Calibri"/>
                <w:i/>
                <w:iCs/>
                <w:sz w:val="20"/>
                <w:szCs w:val="20"/>
              </w:rPr>
              <w:t>To  buy  or develop ?(20 min)</w:t>
            </w:r>
          </w:p>
        </w:tc>
      </w:tr>
      <w:tr w:rsidR="006F7AEB" w:rsidRPr="008C573F" w:rsidTr="002728D6">
        <w:trPr>
          <w:trHeight w:val="172"/>
        </w:trPr>
        <w:tc>
          <w:tcPr>
            <w:tcW w:w="4248" w:type="dxa"/>
          </w:tcPr>
          <w:p w:rsidR="006F7AEB" w:rsidRPr="00700687" w:rsidRDefault="006F7AEB" w:rsidP="00E6105D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70068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Jhonattan Toribio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, </w:t>
            </w:r>
            <w:r w:rsidRPr="0070068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Technology </w:t>
            </w:r>
            <w:r w:rsidRPr="0070068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Director 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DGCP,  </w:t>
            </w:r>
            <w:r w:rsidRPr="0070068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Dominican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Republic</w:t>
            </w:r>
          </w:p>
        </w:tc>
        <w:tc>
          <w:tcPr>
            <w:tcW w:w="6480" w:type="dxa"/>
          </w:tcPr>
          <w:p w:rsidR="006F7AEB" w:rsidRPr="0078510A" w:rsidRDefault="006F7AEB" w:rsidP="0078510A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78510A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Country Experience – </w:t>
            </w:r>
            <w:smartTag w:uri="urn:schemas-microsoft-com:office:smarttags" w:element="country-region">
              <w:smartTag w:uri="urn:schemas-microsoft-com:office:smarttags" w:element="place">
                <w:r w:rsidRPr="0078510A">
                  <w:rPr>
                    <w:rFonts w:ascii="Calibri" w:hAnsi="Calibri" w:cs="Calibri"/>
                    <w:i/>
                    <w:iCs/>
                    <w:sz w:val="20"/>
                    <w:szCs w:val="20"/>
                  </w:rPr>
                  <w:t>Dominican Republic</w:t>
                </w:r>
              </w:smartTag>
            </w:smartTag>
            <w:r w:rsidRPr="0078510A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(20 min)</w:t>
            </w:r>
          </w:p>
        </w:tc>
      </w:tr>
      <w:tr w:rsidR="006F7AEB" w:rsidRPr="000424D4" w:rsidTr="002728D6">
        <w:trPr>
          <w:trHeight w:val="172"/>
        </w:trPr>
        <w:tc>
          <w:tcPr>
            <w:tcW w:w="4248" w:type="dxa"/>
          </w:tcPr>
          <w:p w:rsidR="006F7AEB" w:rsidRPr="00700687" w:rsidRDefault="006F7AEB" w:rsidP="002728D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70068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Cecile Maragh, </w:t>
            </w:r>
          </w:p>
          <w:p w:rsidR="006F7AEB" w:rsidRPr="00700687" w:rsidRDefault="006F7AEB" w:rsidP="002728D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70068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Government Procurement Director, </w:t>
            </w:r>
            <w:smartTag w:uri="urn:schemas-microsoft-com:office:smarttags" w:element="place">
              <w:smartTag w:uri="urn:schemas-microsoft-com:office:smarttags" w:element="country-region">
                <w:r w:rsidRPr="00700687">
                  <w:rPr>
                    <w:rFonts w:ascii="Calibri" w:hAnsi="Calibri" w:cs="Calibri"/>
                    <w:b/>
                    <w:bCs/>
                    <w:color w:val="333333"/>
                    <w:sz w:val="20"/>
                    <w:szCs w:val="20"/>
                    <w:lang w:val="es-ES"/>
                  </w:rPr>
                  <w:t>Jamaica</w:t>
                </w:r>
              </w:smartTag>
            </w:smartTag>
          </w:p>
        </w:tc>
        <w:tc>
          <w:tcPr>
            <w:tcW w:w="6480" w:type="dxa"/>
          </w:tcPr>
          <w:p w:rsidR="006F7AEB" w:rsidRDefault="006F7AEB" w:rsidP="002728D6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_tradnl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_tradnl"/>
              </w:rPr>
              <w:t xml:space="preserve">Country Experience </w:t>
            </w:r>
            <w:r w:rsidRPr="0078510A">
              <w:rPr>
                <w:rFonts w:ascii="Calibri" w:hAnsi="Calibri" w:cs="Calibri"/>
                <w:i/>
                <w:iCs/>
                <w:sz w:val="20"/>
                <w:szCs w:val="20"/>
              </w:rPr>
              <w:t>–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_tradnl"/>
              </w:rPr>
              <w:t xml:space="preserve">  Jamaica </w:t>
            </w:r>
            <w:r w:rsidRPr="001A3306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DO"/>
              </w:rPr>
              <w:t>(20 min)</w:t>
            </w:r>
          </w:p>
          <w:p w:rsidR="006F7AEB" w:rsidRPr="0077731B" w:rsidRDefault="006F7AEB" w:rsidP="002728D6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_tradnl"/>
              </w:rPr>
            </w:pPr>
          </w:p>
        </w:tc>
      </w:tr>
      <w:tr w:rsidR="006F7AEB" w:rsidRPr="0078510A" w:rsidTr="002728D6">
        <w:trPr>
          <w:trHeight w:val="172"/>
        </w:trPr>
        <w:tc>
          <w:tcPr>
            <w:tcW w:w="4248" w:type="dxa"/>
          </w:tcPr>
          <w:p w:rsidR="006F7AEB" w:rsidRPr="00700687" w:rsidRDefault="006F7AEB" w:rsidP="002728D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70068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TBD</w:t>
            </w:r>
          </w:p>
        </w:tc>
        <w:tc>
          <w:tcPr>
            <w:tcW w:w="6480" w:type="dxa"/>
          </w:tcPr>
          <w:p w:rsidR="006F7AEB" w:rsidRPr="0078510A" w:rsidRDefault="006F7AEB" w:rsidP="0078510A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78510A">
              <w:rPr>
                <w:rFonts w:ascii="Calibri" w:hAnsi="Calibri" w:cs="Calibri"/>
                <w:i/>
                <w:iCs/>
                <w:sz w:val="20"/>
                <w:szCs w:val="20"/>
              </w:rPr>
              <w:t>Country Experienc</w:t>
            </w: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e – </w:t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ascii="Calibri" w:hAnsi="Calibri" w:cs="Calibri"/>
                    <w:i/>
                    <w:iCs/>
                    <w:sz w:val="20"/>
                    <w:szCs w:val="20"/>
                  </w:rPr>
                  <w:t>South K</w:t>
                </w:r>
                <w:r w:rsidRPr="0078510A">
                  <w:rPr>
                    <w:rFonts w:ascii="Calibri" w:hAnsi="Calibri" w:cs="Calibri"/>
                    <w:i/>
                    <w:iCs/>
                    <w:sz w:val="20"/>
                    <w:szCs w:val="20"/>
                  </w:rPr>
                  <w:t>orea</w:t>
                </w:r>
              </w:smartTag>
            </w:smartTag>
            <w:r w:rsidRPr="0078510A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(20 min)</w:t>
            </w:r>
          </w:p>
        </w:tc>
      </w:tr>
      <w:tr w:rsidR="006F7AEB" w:rsidRPr="00D6564C" w:rsidTr="002728D6">
        <w:trPr>
          <w:trHeight w:val="172"/>
        </w:trPr>
        <w:tc>
          <w:tcPr>
            <w:tcW w:w="4248" w:type="dxa"/>
          </w:tcPr>
          <w:p w:rsidR="006F7AEB" w:rsidRPr="00700687" w:rsidRDefault="006F7AEB" w:rsidP="00DD21DA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70068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Eduardo Francisco Corro Perez, Government Procurement General Director, Panama</w:t>
            </w:r>
          </w:p>
        </w:tc>
        <w:tc>
          <w:tcPr>
            <w:tcW w:w="6480" w:type="dxa"/>
          </w:tcPr>
          <w:p w:rsidR="006F7AEB" w:rsidRPr="006B39EF" w:rsidRDefault="006F7AEB" w:rsidP="0078510A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  <w:lang w:val="es-ES_tradnl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  <w:lang w:val="es-ES_tradnl"/>
              </w:rPr>
              <w:t xml:space="preserve">Country </w:t>
            </w:r>
            <w:r w:rsidRPr="006B39EF">
              <w:rPr>
                <w:rFonts w:ascii="Calibri" w:hAnsi="Calibri" w:cs="Calibri"/>
                <w:i/>
                <w:iCs/>
                <w:sz w:val="20"/>
                <w:szCs w:val="20"/>
                <w:lang w:val="es-ES_tradnl"/>
              </w:rPr>
              <w:t>Experienc</w:t>
            </w:r>
            <w:r>
              <w:rPr>
                <w:rFonts w:ascii="Calibri" w:hAnsi="Calibri" w:cs="Calibri"/>
                <w:i/>
                <w:iCs/>
                <w:sz w:val="20"/>
                <w:szCs w:val="20"/>
                <w:lang w:val="es-ES_tradnl"/>
              </w:rPr>
              <w:t xml:space="preserve">e </w:t>
            </w:r>
            <w:r w:rsidRPr="0078510A">
              <w:rPr>
                <w:rFonts w:ascii="Calibri" w:hAnsi="Calibri" w:cs="Calibri"/>
                <w:i/>
                <w:iCs/>
                <w:sz w:val="20"/>
                <w:szCs w:val="20"/>
              </w:rPr>
              <w:t>–</w:t>
            </w:r>
            <w:r>
              <w:rPr>
                <w:rFonts w:ascii="Calibri" w:hAnsi="Calibri" w:cs="Calibri"/>
                <w:i/>
                <w:iCs/>
                <w:sz w:val="20"/>
                <w:szCs w:val="20"/>
                <w:lang w:val="es-ES_tradnl"/>
              </w:rPr>
              <w:t xml:space="preserve"> </w:t>
            </w:r>
            <w:r w:rsidRPr="006B39EF">
              <w:rPr>
                <w:rFonts w:ascii="Calibri" w:hAnsi="Calibri" w:cs="Calibri"/>
                <w:i/>
                <w:iCs/>
                <w:sz w:val="20"/>
                <w:szCs w:val="20"/>
                <w:lang w:val="es-ES_tradnl"/>
              </w:rPr>
              <w:t xml:space="preserve"> Panama (20 min)</w:t>
            </w:r>
          </w:p>
        </w:tc>
      </w:tr>
      <w:tr w:rsidR="006F7AEB" w:rsidRPr="00D6564C" w:rsidTr="002728D6">
        <w:trPr>
          <w:trHeight w:val="172"/>
        </w:trPr>
        <w:tc>
          <w:tcPr>
            <w:tcW w:w="4248" w:type="dxa"/>
          </w:tcPr>
          <w:p w:rsidR="006F7AEB" w:rsidRPr="00700687" w:rsidRDefault="006F7AEB" w:rsidP="002728D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70068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Silvana Gálvez, </w:t>
            </w:r>
          </w:p>
          <w:p w:rsidR="006F7AEB" w:rsidRPr="00700687" w:rsidRDefault="006F7AEB" w:rsidP="002728D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70068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Technical Assistant DGCP, </w:t>
            </w:r>
            <w:smartTag w:uri="urn:schemas-microsoft-com:office:smarttags" w:element="place">
              <w:smartTag w:uri="urn:schemas-microsoft-com:office:smarttags" w:element="country-region">
                <w:r w:rsidRPr="00700687">
                  <w:rPr>
                    <w:rFonts w:ascii="Calibri" w:hAnsi="Calibri" w:cs="Calibri"/>
                    <w:b/>
                    <w:bCs/>
                    <w:color w:val="333333"/>
                    <w:sz w:val="20"/>
                    <w:szCs w:val="20"/>
                  </w:rPr>
                  <w:t>Dominican Republic</w:t>
                </w:r>
              </w:smartTag>
            </w:smartTag>
            <w:r w:rsidRPr="00700687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6480" w:type="dxa"/>
          </w:tcPr>
          <w:p w:rsidR="006F7AEB" w:rsidRPr="00F977B5" w:rsidRDefault="006F7AEB" w:rsidP="00F977B5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F977B5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We are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ready to take the leap</w:t>
            </w:r>
            <w:r w:rsidRPr="00F977B5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: Information Systems and its contribution to achieving performance indicators.(20 min)</w:t>
            </w:r>
          </w:p>
        </w:tc>
      </w:tr>
      <w:tr w:rsidR="006F7AEB" w:rsidRPr="000424D4" w:rsidTr="002728D6">
        <w:trPr>
          <w:trHeight w:val="172"/>
        </w:trPr>
        <w:tc>
          <w:tcPr>
            <w:tcW w:w="4248" w:type="dxa"/>
          </w:tcPr>
          <w:p w:rsidR="006F7AEB" w:rsidRPr="00F977B5" w:rsidRDefault="006F7AEB" w:rsidP="002728D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</w:p>
        </w:tc>
        <w:tc>
          <w:tcPr>
            <w:tcW w:w="6480" w:type="dxa"/>
          </w:tcPr>
          <w:p w:rsidR="006F7AEB" w:rsidRPr="00FF4A30" w:rsidRDefault="006F7AEB" w:rsidP="007B5ECF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FF4A30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Q &amp; A (10 min)</w:t>
            </w:r>
          </w:p>
        </w:tc>
      </w:tr>
    </w:tbl>
    <w:p w:rsidR="006F7AEB" w:rsidRPr="00FF4A30" w:rsidRDefault="006F7AEB" w:rsidP="00975B3D">
      <w:pPr>
        <w:tabs>
          <w:tab w:val="left" w:pos="5884"/>
        </w:tabs>
        <w:rPr>
          <w:rFonts w:ascii="Calibri" w:hAnsi="Calibri" w:cs="Calibri"/>
          <w:sz w:val="10"/>
          <w:szCs w:val="10"/>
        </w:rPr>
      </w:pPr>
    </w:p>
    <w:tbl>
      <w:tblPr>
        <w:tblpPr w:leftFromText="180" w:rightFromText="180" w:vertAnchor="text" w:horzAnchor="margin" w:tblpXSpec="center" w:tblpY="-48"/>
        <w:tblW w:w="1072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4068"/>
        <w:gridCol w:w="6660"/>
      </w:tblGrid>
      <w:tr w:rsidR="006F7AEB" w:rsidRPr="005442F8" w:rsidTr="00831D0B">
        <w:trPr>
          <w:trHeight w:val="172"/>
        </w:trPr>
        <w:tc>
          <w:tcPr>
            <w:tcW w:w="4068" w:type="dxa"/>
            <w:shd w:val="clear" w:color="auto" w:fill="FEEFD2"/>
          </w:tcPr>
          <w:p w:rsidR="006F7AEB" w:rsidRPr="00FF4A30" w:rsidRDefault="006F7AEB" w:rsidP="00D32B4C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</w:pPr>
            <w:r w:rsidRPr="00FF4A30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 xml:space="preserve">4:45 </w:t>
            </w:r>
            <w:r w:rsidRPr="00354F2A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>–</w:t>
            </w:r>
            <w:r w:rsidRPr="00FF4A30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 xml:space="preserve"> 5:30 PM </w:t>
            </w:r>
          </w:p>
        </w:tc>
        <w:tc>
          <w:tcPr>
            <w:tcW w:w="6660" w:type="dxa"/>
            <w:shd w:val="clear" w:color="auto" w:fill="FEEFD2"/>
          </w:tcPr>
          <w:p w:rsidR="006F7AEB" w:rsidRPr="00FF4A30" w:rsidRDefault="006F7AEB" w:rsidP="00AE0EA2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</w:pPr>
            <w:r w:rsidRPr="00FF4A30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>2015 INGP Awards</w:t>
            </w:r>
          </w:p>
        </w:tc>
      </w:tr>
      <w:tr w:rsidR="006F7AEB" w:rsidRPr="006D0130" w:rsidTr="003606E3">
        <w:trPr>
          <w:trHeight w:val="172"/>
        </w:trPr>
        <w:tc>
          <w:tcPr>
            <w:tcW w:w="4068" w:type="dxa"/>
          </w:tcPr>
          <w:p w:rsidR="006F7AEB" w:rsidRPr="00D7709F" w:rsidRDefault="006F7AEB" w:rsidP="00916C00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</w:pPr>
            <w:r w:rsidRPr="00D7709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Javier Davila, IDB</w:t>
            </w:r>
            <w:r w:rsidRPr="00D7709F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br/>
              <w:t>Steven Griner, OAS</w:t>
            </w:r>
          </w:p>
          <w:p w:rsidR="006F7AEB" w:rsidRPr="00A8697C" w:rsidRDefault="006F7AEB" w:rsidP="004306EA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Roberto Laguado, IDB</w:t>
            </w:r>
          </w:p>
        </w:tc>
        <w:tc>
          <w:tcPr>
            <w:tcW w:w="6660" w:type="dxa"/>
          </w:tcPr>
          <w:p w:rsidR="006F7AEB" w:rsidRPr="002B5AD5" w:rsidRDefault="006F7AEB" w:rsidP="00B2211D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2B5AD5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Presentation of the INGP Awards</w:t>
            </w:r>
          </w:p>
          <w:p w:rsidR="006F7AEB" w:rsidRPr="00B40E2D" w:rsidRDefault="006F7AEB" w:rsidP="006D0130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B40E2D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“Innovation in Government Procurement” Award</w:t>
            </w:r>
          </w:p>
          <w:p w:rsidR="006F7AEB" w:rsidRPr="006D0130" w:rsidRDefault="006F7AEB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6D0130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“Leadership in Public Procurement” Award</w:t>
            </w:r>
          </w:p>
        </w:tc>
      </w:tr>
      <w:tr w:rsidR="006F7AEB" w:rsidRPr="00BB12C5" w:rsidTr="003606E3">
        <w:trPr>
          <w:trHeight w:val="172"/>
        </w:trPr>
        <w:tc>
          <w:tcPr>
            <w:tcW w:w="4068" w:type="dxa"/>
          </w:tcPr>
          <w:p w:rsidR="006F7AEB" w:rsidRPr="00B2503A" w:rsidRDefault="006F7AEB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CE16D6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Innovation Award Winner 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- </w:t>
            </w:r>
            <w:r w:rsidRPr="00CE16D6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Category 1</w:t>
            </w:r>
          </w:p>
        </w:tc>
        <w:tc>
          <w:tcPr>
            <w:tcW w:w="6660" w:type="dxa"/>
          </w:tcPr>
          <w:p w:rsidR="006F7AEB" w:rsidRPr="0026046E" w:rsidRDefault="006F7AEB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26046E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Presentation of winning initiative (15 min)</w:t>
            </w:r>
          </w:p>
        </w:tc>
      </w:tr>
      <w:tr w:rsidR="006F7AEB" w:rsidRPr="00BB12C5" w:rsidTr="003606E3">
        <w:trPr>
          <w:trHeight w:val="172"/>
        </w:trPr>
        <w:tc>
          <w:tcPr>
            <w:tcW w:w="4068" w:type="dxa"/>
          </w:tcPr>
          <w:p w:rsidR="006F7AEB" w:rsidRPr="00B2503A" w:rsidRDefault="006F7AEB" w:rsidP="00CE16D6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CE16D6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Innovation Award Winner 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- </w:t>
            </w:r>
            <w:r w:rsidRPr="00CE16D6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Category 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2</w:t>
            </w:r>
          </w:p>
        </w:tc>
        <w:tc>
          <w:tcPr>
            <w:tcW w:w="6660" w:type="dxa"/>
          </w:tcPr>
          <w:p w:rsidR="006F7AEB" w:rsidRPr="002B5AD5" w:rsidRDefault="006F7AEB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26046E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Presentation of winning initiative </w:t>
            </w:r>
            <w:r w:rsidRPr="002B5AD5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 (15 min)</w:t>
            </w:r>
          </w:p>
        </w:tc>
      </w:tr>
    </w:tbl>
    <w:tbl>
      <w:tblPr>
        <w:tblpPr w:leftFromText="180" w:rightFromText="180" w:vertAnchor="text" w:horzAnchor="margin" w:tblpXSpec="center" w:tblpY="98"/>
        <w:tblW w:w="10710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4068"/>
        <w:gridCol w:w="6642"/>
      </w:tblGrid>
      <w:tr w:rsidR="006F7AEB" w:rsidRPr="00BE3021" w:rsidTr="00831D0B">
        <w:trPr>
          <w:trHeight w:val="213"/>
        </w:trPr>
        <w:tc>
          <w:tcPr>
            <w:tcW w:w="4068" w:type="dxa"/>
            <w:shd w:val="clear" w:color="auto" w:fill="FEEFD2"/>
          </w:tcPr>
          <w:p w:rsidR="006F7AEB" w:rsidRPr="00831D0B" w:rsidRDefault="006F7AEB" w:rsidP="006B1854">
            <w:pPr>
              <w:jc w:val="right"/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5:30 </w:t>
            </w:r>
            <w:r w:rsidRPr="00831D0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-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6:00 PM</w:t>
            </w:r>
            <w:r w:rsidRPr="00831D0B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6642" w:type="dxa"/>
            <w:shd w:val="clear" w:color="auto" w:fill="FEEFD2"/>
          </w:tcPr>
          <w:p w:rsidR="006F7AEB" w:rsidRPr="00BE3021" w:rsidRDefault="006F7AEB" w:rsidP="003606E3">
            <w:pP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</w:pPr>
            <w:r w:rsidRPr="000C383D">
              <w:rPr>
                <w:rFonts w:ascii="Calibri" w:hAnsi="Calibri" w:cs="Calibri"/>
                <w:b/>
                <w:bCs/>
                <w:color w:val="000080"/>
                <w:sz w:val="20"/>
                <w:szCs w:val="20"/>
              </w:rPr>
              <w:t>Closing of Public Session</w:t>
            </w:r>
            <w:r>
              <w:rPr>
                <w:rFonts w:ascii="Calibri" w:hAnsi="Calibri" w:cs="Calibri"/>
                <w:b/>
                <w:bCs/>
                <w:color w:val="000080"/>
                <w:sz w:val="20"/>
                <w:szCs w:val="20"/>
              </w:rPr>
              <w:t>s</w:t>
            </w:r>
          </w:p>
        </w:tc>
      </w:tr>
      <w:tr w:rsidR="006F7AEB" w:rsidRPr="00BD662C" w:rsidTr="003606E3">
        <w:trPr>
          <w:trHeight w:val="213"/>
        </w:trPr>
        <w:tc>
          <w:tcPr>
            <w:tcW w:w="4068" w:type="dxa"/>
          </w:tcPr>
          <w:p w:rsidR="006F7AEB" w:rsidRPr="005F214A" w:rsidRDefault="006F7AEB" w:rsidP="00BA35E1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Steven</w:t>
            </w:r>
            <w:r w:rsidRPr="005F214A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Griner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, OAS</w:t>
            </w:r>
            <w:r w:rsidRPr="005F214A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6642" w:type="dxa"/>
          </w:tcPr>
          <w:p w:rsidR="006F7AEB" w:rsidRPr="00BD662C" w:rsidRDefault="006F7AEB" w:rsidP="00BD662C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B40E2D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Technical Secretariat of the INGP</w:t>
            </w:r>
            <w:r w:rsidRPr="00BD662C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 / Political Affairs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, OAS</w:t>
            </w:r>
          </w:p>
        </w:tc>
      </w:tr>
      <w:tr w:rsidR="006F7AEB" w:rsidRPr="00C6079B" w:rsidTr="003606E3">
        <w:trPr>
          <w:trHeight w:val="213"/>
        </w:trPr>
        <w:tc>
          <w:tcPr>
            <w:tcW w:w="4068" w:type="dxa"/>
          </w:tcPr>
          <w:p w:rsidR="006F7AEB" w:rsidRPr="006E40E1" w:rsidRDefault="006F7AEB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</w:pPr>
            <w:r w:rsidRPr="00167B0C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 xml:space="preserve">Javier Dávila 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pt-BR"/>
              </w:rPr>
              <w:t>IDB</w:t>
            </w:r>
          </w:p>
        </w:tc>
        <w:tc>
          <w:tcPr>
            <w:tcW w:w="6642" w:type="dxa"/>
          </w:tcPr>
          <w:p w:rsidR="006F7AEB" w:rsidRPr="00C6079B" w:rsidRDefault="006F7AEB" w:rsidP="0083686D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C6079B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Office of Financial Management and Procurement , IADB</w:t>
            </w:r>
          </w:p>
        </w:tc>
      </w:tr>
      <w:tr w:rsidR="006F7AEB" w:rsidRPr="002B5AD5" w:rsidTr="003606E3">
        <w:trPr>
          <w:trHeight w:val="213"/>
        </w:trPr>
        <w:tc>
          <w:tcPr>
            <w:tcW w:w="4068" w:type="dxa"/>
          </w:tcPr>
          <w:p w:rsidR="006F7AEB" w:rsidRDefault="006F7AEB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 w:rsidRPr="00167B0C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Leslie Harper 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IDB</w:t>
            </w:r>
          </w:p>
        </w:tc>
        <w:tc>
          <w:tcPr>
            <w:tcW w:w="6642" w:type="dxa"/>
          </w:tcPr>
          <w:p w:rsidR="006F7AEB" w:rsidRPr="00FF4A30" w:rsidRDefault="006F7AEB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FF4A30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Fiscal and Municipal Management Division, IADB</w:t>
            </w:r>
          </w:p>
        </w:tc>
      </w:tr>
      <w:tr w:rsidR="006F7AEB" w:rsidRPr="002525C8" w:rsidTr="003606E3">
        <w:trPr>
          <w:trHeight w:val="213"/>
        </w:trPr>
        <w:tc>
          <w:tcPr>
            <w:tcW w:w="4068" w:type="dxa"/>
          </w:tcPr>
          <w:p w:rsidR="006F7AEB" w:rsidRPr="00D83AA4" w:rsidRDefault="006F7AEB" w:rsidP="003606E3">
            <w:pPr>
              <w:pStyle w:val="PlainText"/>
              <w:ind w:left="-111" w:hanging="609"/>
              <w:jc w:val="right"/>
              <w:rPr>
                <w:rFonts w:cs="Calibri"/>
                <w:b/>
                <w:bCs/>
                <w:color w:val="333333"/>
                <w:lang w:val="es-ES"/>
              </w:rPr>
            </w:pPr>
            <w:r>
              <w:rPr>
                <w:rFonts w:cs="Calibri"/>
                <w:b/>
                <w:bCs/>
                <w:color w:val="333333"/>
                <w:lang w:val="es-ES"/>
              </w:rPr>
              <w:t>Ben Petrazzini, IDRC</w:t>
            </w:r>
          </w:p>
        </w:tc>
        <w:tc>
          <w:tcPr>
            <w:tcW w:w="6642" w:type="dxa"/>
          </w:tcPr>
          <w:p w:rsidR="006F7AEB" w:rsidRPr="002525C8" w:rsidRDefault="006F7AEB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964A30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Senior Program Specialist 'Support to Inclusive Growth'</w:t>
            </w:r>
            <w:r w:rsidRPr="002525C8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, IDRC</w:t>
            </w:r>
          </w:p>
        </w:tc>
      </w:tr>
      <w:tr w:rsidR="006F7AEB" w:rsidRPr="00A526CC" w:rsidTr="003606E3">
        <w:trPr>
          <w:trHeight w:val="213"/>
        </w:trPr>
        <w:tc>
          <w:tcPr>
            <w:tcW w:w="4068" w:type="dxa"/>
          </w:tcPr>
          <w:p w:rsidR="006F7AEB" w:rsidRPr="0011272E" w:rsidRDefault="006F7AEB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Yokasta Guzmán</w:t>
            </w:r>
          </w:p>
        </w:tc>
        <w:tc>
          <w:tcPr>
            <w:tcW w:w="6642" w:type="dxa"/>
          </w:tcPr>
          <w:p w:rsidR="006F7AEB" w:rsidRPr="00A526CC" w:rsidRDefault="006F7AEB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2D7099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General Director of Public Procurement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, </w:t>
            </w:r>
            <w:r w:rsidRPr="002D7099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Dominican Rep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u</w:t>
            </w:r>
            <w:r w:rsidRPr="002D7099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blic</w:t>
            </w:r>
          </w:p>
        </w:tc>
      </w:tr>
    </w:tbl>
    <w:p w:rsidR="006F7AEB" w:rsidRPr="00A526CC" w:rsidRDefault="006F7AEB" w:rsidP="00741351">
      <w:pPr>
        <w:rPr>
          <w:rFonts w:ascii="Calibri" w:hAnsi="Calibri" w:cs="Calibri"/>
          <w:sz w:val="10"/>
          <w:szCs w:val="10"/>
        </w:rPr>
      </w:pPr>
    </w:p>
    <w:p w:rsidR="006F7AEB" w:rsidRPr="00A526CC" w:rsidRDefault="006F7AEB" w:rsidP="00741351">
      <w:pPr>
        <w:rPr>
          <w:rFonts w:ascii="Calibri" w:hAnsi="Calibri" w:cs="Calibri"/>
          <w:sz w:val="10"/>
          <w:szCs w:val="10"/>
        </w:rPr>
      </w:pPr>
    </w:p>
    <w:p w:rsidR="006F7AEB" w:rsidRPr="00A526CC" w:rsidRDefault="006F7AEB" w:rsidP="00741351">
      <w:pPr>
        <w:rPr>
          <w:rFonts w:ascii="Calibri" w:hAnsi="Calibri" w:cs="Calibri"/>
          <w:sz w:val="10"/>
          <w:szCs w:val="10"/>
        </w:rPr>
      </w:pPr>
    </w:p>
    <w:p w:rsidR="006F7AEB" w:rsidRPr="00A526CC" w:rsidRDefault="006F7AEB" w:rsidP="00741351">
      <w:pPr>
        <w:rPr>
          <w:rFonts w:ascii="Calibri" w:hAnsi="Calibri" w:cs="Calibri"/>
          <w:sz w:val="10"/>
          <w:szCs w:val="10"/>
        </w:rPr>
      </w:pPr>
    </w:p>
    <w:p w:rsidR="006F7AEB" w:rsidRPr="00A526CC" w:rsidRDefault="006F7AEB" w:rsidP="00741351">
      <w:pPr>
        <w:rPr>
          <w:rFonts w:ascii="Calibri" w:hAnsi="Calibri" w:cs="Calibri"/>
          <w:sz w:val="10"/>
          <w:szCs w:val="10"/>
        </w:rPr>
      </w:pPr>
    </w:p>
    <w:p w:rsidR="006F7AEB" w:rsidRPr="00A526CC" w:rsidRDefault="006F7AEB" w:rsidP="00741351">
      <w:pPr>
        <w:rPr>
          <w:rFonts w:ascii="Calibri" w:hAnsi="Calibri" w:cs="Calibri"/>
          <w:sz w:val="10"/>
          <w:szCs w:val="10"/>
        </w:rPr>
      </w:pPr>
    </w:p>
    <w:p w:rsidR="006F7AEB" w:rsidRPr="00A526CC" w:rsidRDefault="006F7AEB" w:rsidP="00741351">
      <w:pPr>
        <w:rPr>
          <w:rFonts w:ascii="Calibri" w:hAnsi="Calibri" w:cs="Calibri"/>
          <w:sz w:val="10"/>
          <w:szCs w:val="10"/>
        </w:rPr>
      </w:pPr>
    </w:p>
    <w:p w:rsidR="006F7AEB" w:rsidRPr="00A526CC" w:rsidRDefault="006F7AEB" w:rsidP="00741351">
      <w:pPr>
        <w:rPr>
          <w:rFonts w:ascii="Calibri" w:hAnsi="Calibri" w:cs="Calibri"/>
          <w:sz w:val="10"/>
          <w:szCs w:val="10"/>
        </w:rPr>
      </w:pPr>
    </w:p>
    <w:p w:rsidR="006F7AEB" w:rsidRPr="00A526CC" w:rsidRDefault="006F7AEB" w:rsidP="00741351">
      <w:pPr>
        <w:rPr>
          <w:rFonts w:ascii="Calibri" w:hAnsi="Calibri" w:cs="Calibri"/>
          <w:sz w:val="10"/>
          <w:szCs w:val="10"/>
        </w:rPr>
      </w:pPr>
    </w:p>
    <w:p w:rsidR="006F7AEB" w:rsidRPr="00351CD1" w:rsidRDefault="006F7AEB" w:rsidP="00741351">
      <w:pPr>
        <w:ind w:left="-900" w:right="-907"/>
        <w:jc w:val="center"/>
        <w:rPr>
          <w:rFonts w:ascii="Cambria" w:hAnsi="Cambria" w:cs="Maiandra GD"/>
          <w:b/>
          <w:bCs/>
          <w:color w:val="000080"/>
        </w:rPr>
      </w:pPr>
      <w:r w:rsidRPr="00351CD1">
        <w:rPr>
          <w:rFonts w:ascii="Cambria" w:hAnsi="Cambria" w:cs="Maiandra GD"/>
          <w:b/>
          <w:bCs/>
          <w:color w:val="000080"/>
          <w:sz w:val="28"/>
          <w:szCs w:val="28"/>
        </w:rPr>
        <w:t xml:space="preserve">Agenda </w:t>
      </w:r>
      <w:r w:rsidRPr="00351CD1">
        <w:rPr>
          <w:rFonts w:ascii="Cambria" w:hAnsi="Cambria" w:cs="Maiandra GD"/>
          <w:b/>
          <w:bCs/>
          <w:color w:val="000080"/>
          <w:sz w:val="28"/>
          <w:szCs w:val="28"/>
        </w:rPr>
        <w:br/>
      </w:r>
      <w:r w:rsidRPr="009A52F7">
        <w:rPr>
          <w:rFonts w:ascii="Cambria" w:hAnsi="Cambria" w:cs="Maiandra GD"/>
          <w:b/>
          <w:bCs/>
          <w:color w:val="000080"/>
        </w:rPr>
        <w:t>XI Annual Conference on Government Procurement</w:t>
      </w:r>
      <w:r>
        <w:rPr>
          <w:rFonts w:ascii="Cambria" w:hAnsi="Cambria" w:cs="Maiandra GD"/>
          <w:b/>
          <w:bCs/>
          <w:color w:val="000080"/>
        </w:rPr>
        <w:t xml:space="preserve"> in the Americas</w:t>
      </w:r>
    </w:p>
    <w:p w:rsidR="006F7AEB" w:rsidRPr="002B5AD5" w:rsidRDefault="006F7AEB" w:rsidP="00741351">
      <w:pPr>
        <w:jc w:val="center"/>
        <w:rPr>
          <w:rFonts w:ascii="Cambria" w:eastAsia="Arial Unicode MS" w:hAnsi="Cambria" w:cs="Maiandra GD"/>
          <w:b/>
          <w:bCs/>
          <w:color w:val="FF9900"/>
          <w:sz w:val="20"/>
          <w:szCs w:val="20"/>
        </w:rPr>
      </w:pPr>
      <w:r w:rsidRPr="002B5AD5">
        <w:rPr>
          <w:rFonts w:ascii="Cambria" w:hAnsi="Cambria" w:cs="Maiandra GD"/>
          <w:b/>
          <w:bCs/>
          <w:color w:val="000080"/>
        </w:rPr>
        <w:t>-Sustainable Public Procurement-</w:t>
      </w:r>
      <w:r w:rsidRPr="002B5AD5">
        <w:rPr>
          <w:rFonts w:ascii="Cambria" w:hAnsi="Cambria" w:cs="Maiandra GD"/>
          <w:b/>
          <w:bCs/>
          <w:color w:val="000080"/>
          <w:sz w:val="28"/>
          <w:szCs w:val="28"/>
        </w:rPr>
        <w:br/>
      </w:r>
    </w:p>
    <w:p w:rsidR="006F7AEB" w:rsidRPr="00B40E2D" w:rsidRDefault="006F7AEB" w:rsidP="004B200E">
      <w:pPr>
        <w:ind w:left="-900" w:right="-907"/>
        <w:jc w:val="center"/>
        <w:rPr>
          <w:rFonts w:ascii="Cambria" w:hAnsi="Cambria" w:cs="Maiandra GD"/>
          <w:b/>
          <w:bCs/>
          <w:color w:val="333399"/>
          <w:sz w:val="20"/>
          <w:szCs w:val="20"/>
        </w:rPr>
      </w:pPr>
      <w:r w:rsidRPr="00B40E2D">
        <w:rPr>
          <w:rFonts w:ascii="Cambria" w:hAnsi="Cambria" w:cs="Maiandra GD"/>
          <w:b/>
          <w:bCs/>
          <w:color w:val="333399"/>
          <w:sz w:val="20"/>
          <w:szCs w:val="20"/>
        </w:rPr>
        <w:t>Private Sessions exclusive for INGP Members</w:t>
      </w:r>
    </w:p>
    <w:p w:rsidR="006F7AEB" w:rsidRPr="00FF4A30" w:rsidRDefault="006F7AEB" w:rsidP="00741351">
      <w:pPr>
        <w:jc w:val="center"/>
        <w:rPr>
          <w:rFonts w:ascii="Cambria" w:eastAsia="Arial Unicode MS" w:hAnsi="Cambria" w:cs="Maiandra GD"/>
          <w:b/>
          <w:bCs/>
          <w:color w:val="FF9900"/>
          <w:sz w:val="20"/>
          <w:szCs w:val="20"/>
        </w:rPr>
      </w:pPr>
      <w:r w:rsidRPr="00FF4A30">
        <w:rPr>
          <w:rFonts w:ascii="Cambria" w:eastAsia="Arial Unicode MS" w:hAnsi="Cambria" w:cs="Maiandra GD"/>
          <w:b/>
          <w:bCs/>
          <w:color w:val="FF9900"/>
          <w:sz w:val="20"/>
          <w:szCs w:val="20"/>
        </w:rPr>
        <w:t>Santo Domingo, Dominican Republic</w:t>
      </w:r>
    </w:p>
    <w:p w:rsidR="006F7AEB" w:rsidRPr="00FF4A30" w:rsidRDefault="006F7AEB" w:rsidP="00741351">
      <w:pPr>
        <w:jc w:val="center"/>
        <w:rPr>
          <w:rFonts w:ascii="Cambria" w:hAnsi="Cambria" w:cs="Maiandra GD"/>
          <w:bCs/>
          <w:color w:val="000080"/>
          <w:sz w:val="18"/>
          <w:szCs w:val="18"/>
        </w:rPr>
      </w:pPr>
    </w:p>
    <w:p w:rsidR="006F7AEB" w:rsidRPr="00FF4A30" w:rsidRDefault="006F7AEB" w:rsidP="001E0F49">
      <w:pPr>
        <w:ind w:left="-900" w:right="-907"/>
        <w:jc w:val="right"/>
        <w:rPr>
          <w:rFonts w:ascii="Candara" w:hAnsi="Candara" w:cs="Calibri"/>
          <w:bCs/>
          <w:color w:val="999999"/>
        </w:rPr>
      </w:pPr>
      <w:r w:rsidRPr="00FF4A30">
        <w:rPr>
          <w:rFonts w:ascii="Candara" w:hAnsi="Candara" w:cs="Calibri"/>
          <w:bCs/>
          <w:color w:val="999999"/>
        </w:rPr>
        <w:t>Friday, October 30th 2015</w:t>
      </w:r>
    </w:p>
    <w:p w:rsidR="006F7AEB" w:rsidRPr="00FF4A30" w:rsidRDefault="006F7AEB" w:rsidP="001E0F49">
      <w:pPr>
        <w:ind w:right="-307"/>
        <w:jc w:val="center"/>
        <w:rPr>
          <w:rFonts w:ascii="Candara" w:hAnsi="Candara" w:cs="Calibri"/>
          <w:bCs/>
          <w:color w:val="999999"/>
        </w:rPr>
      </w:pPr>
    </w:p>
    <w:tbl>
      <w:tblPr>
        <w:tblpPr w:leftFromText="187" w:rightFromText="187" w:vertAnchor="text" w:horzAnchor="margin" w:tblpXSpec="center" w:tblpY="16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3978"/>
        <w:gridCol w:w="6570"/>
      </w:tblGrid>
      <w:tr w:rsidR="006F7AEB" w:rsidRPr="008C536B" w:rsidTr="006D6447">
        <w:trPr>
          <w:trHeight w:val="213"/>
        </w:trPr>
        <w:tc>
          <w:tcPr>
            <w:tcW w:w="3978" w:type="dxa"/>
            <w:shd w:val="clear" w:color="auto" w:fill="4472C4"/>
          </w:tcPr>
          <w:p w:rsidR="006F7AEB" w:rsidRPr="006D6447" w:rsidRDefault="006F7AEB" w:rsidP="00C67B58">
            <w:pPr>
              <w:jc w:val="right"/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</w:pPr>
            <w:r w:rsidRPr="006D6447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>8:30 - 8:45 AM</w:t>
            </w:r>
          </w:p>
        </w:tc>
        <w:tc>
          <w:tcPr>
            <w:tcW w:w="6570" w:type="dxa"/>
            <w:shd w:val="clear" w:color="auto" w:fill="4472C4"/>
          </w:tcPr>
          <w:p w:rsidR="006F7AEB" w:rsidRPr="006D6447" w:rsidRDefault="006F7AEB" w:rsidP="003606E3">
            <w:pPr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</w:pPr>
            <w:r w:rsidRPr="006D6447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>Welcome</w:t>
            </w:r>
          </w:p>
        </w:tc>
      </w:tr>
      <w:tr w:rsidR="006F7AEB" w:rsidRPr="002D7099" w:rsidTr="003606E3">
        <w:trPr>
          <w:trHeight w:val="213"/>
        </w:trPr>
        <w:tc>
          <w:tcPr>
            <w:tcW w:w="3978" w:type="dxa"/>
            <w:shd w:val="clear" w:color="auto" w:fill="FFFFFF"/>
          </w:tcPr>
          <w:p w:rsidR="006F7AEB" w:rsidRPr="008848E3" w:rsidRDefault="006F7AEB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8848E3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Steven Griner, Technical Secretariat of the INGP, Coordinator of the e-Government Program, OAS</w:t>
            </w:r>
          </w:p>
        </w:tc>
        <w:tc>
          <w:tcPr>
            <w:tcW w:w="6570" w:type="dxa"/>
            <w:shd w:val="clear" w:color="auto" w:fill="FFFFFF"/>
          </w:tcPr>
          <w:p w:rsidR="006F7AEB" w:rsidRPr="002D7099" w:rsidRDefault="006F7AEB" w:rsidP="006F56A8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Quorum call</w:t>
            </w:r>
          </w:p>
        </w:tc>
      </w:tr>
      <w:tr w:rsidR="006F7AEB" w:rsidRPr="002D7099" w:rsidTr="003606E3">
        <w:trPr>
          <w:trHeight w:val="213"/>
        </w:trPr>
        <w:tc>
          <w:tcPr>
            <w:tcW w:w="3978" w:type="dxa"/>
          </w:tcPr>
          <w:p w:rsidR="006F7AEB" w:rsidRDefault="006F7AEB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DO"/>
              </w:rPr>
            </w:pPr>
            <w:r w:rsidRPr="00BF1280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DO"/>
              </w:rPr>
              <w:t>Yokasta Guzm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DO"/>
              </w:rPr>
              <w:t>á</w:t>
            </w:r>
            <w:r w:rsidRPr="00BF1280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DO"/>
              </w:rPr>
              <w:t xml:space="preserve">n, 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DO"/>
              </w:rPr>
              <w:t xml:space="preserve">INGP President, </w:t>
            </w:r>
          </w:p>
          <w:p w:rsidR="006F7AEB" w:rsidRPr="00701D88" w:rsidRDefault="006F7AEB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DO"/>
              </w:rPr>
              <w:t>Director DGCP, Dominican Republic</w:t>
            </w:r>
          </w:p>
        </w:tc>
        <w:tc>
          <w:tcPr>
            <w:tcW w:w="6570" w:type="dxa"/>
          </w:tcPr>
          <w:p w:rsidR="006F7AEB" w:rsidRPr="00AE46A0" w:rsidRDefault="006F7AEB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AE46A0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Greetings and welcome to Puerto Rico as a member of the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INGP </w:t>
            </w:r>
          </w:p>
        </w:tc>
      </w:tr>
    </w:tbl>
    <w:p w:rsidR="006F7AEB" w:rsidRPr="002D7099" w:rsidRDefault="006F7AEB" w:rsidP="00741351">
      <w:pPr>
        <w:ind w:right="-907"/>
        <w:rPr>
          <w:rFonts w:ascii="Calibri" w:hAnsi="Calibri" w:cs="Calibri"/>
          <w:b/>
          <w:bCs/>
          <w:color w:val="999999"/>
          <w:sz w:val="10"/>
          <w:szCs w:val="10"/>
          <w:u w:val="single"/>
        </w:rPr>
      </w:pPr>
    </w:p>
    <w:p w:rsidR="006F7AEB" w:rsidRPr="002D7099" w:rsidRDefault="006F7AEB" w:rsidP="00741351">
      <w:pPr>
        <w:ind w:left="-900" w:right="-907"/>
        <w:jc w:val="right"/>
        <w:rPr>
          <w:rFonts w:ascii="Calibri" w:hAnsi="Calibri" w:cs="Calibri"/>
          <w:b/>
          <w:bCs/>
          <w:color w:val="999999"/>
          <w:sz w:val="10"/>
          <w:szCs w:val="10"/>
          <w:u w:val="single"/>
        </w:rPr>
      </w:pPr>
    </w:p>
    <w:tbl>
      <w:tblPr>
        <w:tblpPr w:leftFromText="187" w:rightFromText="187" w:vertAnchor="text" w:horzAnchor="margin" w:tblpXSpec="center" w:tblpY="-1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3978"/>
        <w:gridCol w:w="6570"/>
      </w:tblGrid>
      <w:tr w:rsidR="006F7AEB" w:rsidRPr="005442F8" w:rsidTr="00E67710">
        <w:trPr>
          <w:trHeight w:val="213"/>
        </w:trPr>
        <w:tc>
          <w:tcPr>
            <w:tcW w:w="3978" w:type="dxa"/>
            <w:shd w:val="clear" w:color="auto" w:fill="4472C4"/>
          </w:tcPr>
          <w:p w:rsidR="006F7AEB" w:rsidRPr="00E67710" w:rsidRDefault="006F7AEB" w:rsidP="00C67B58">
            <w:pPr>
              <w:jc w:val="right"/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</w:pPr>
            <w:r w:rsidRPr="00E67710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>8:45</w:t>
            </w:r>
            <w:r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 xml:space="preserve"> AM </w:t>
            </w:r>
            <w:r w:rsidRPr="00E67710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>-</w:t>
            </w:r>
            <w:r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 xml:space="preserve"> </w:t>
            </w:r>
            <w:r w:rsidRPr="00E67710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>12:00</w:t>
            </w:r>
            <w:r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 xml:space="preserve"> PM</w:t>
            </w:r>
          </w:p>
        </w:tc>
        <w:tc>
          <w:tcPr>
            <w:tcW w:w="6570" w:type="dxa"/>
            <w:shd w:val="clear" w:color="auto" w:fill="4472C4"/>
          </w:tcPr>
          <w:p w:rsidR="006F7AEB" w:rsidRPr="00E67710" w:rsidRDefault="006F7AEB" w:rsidP="003606E3">
            <w:pPr>
              <w:rPr>
                <w:rFonts w:ascii="Calibri" w:hAnsi="Calibri" w:cs="Calibri"/>
                <w:i/>
                <w:iCs/>
                <w:color w:val="FFFFFF"/>
                <w:sz w:val="20"/>
                <w:szCs w:val="20"/>
                <w:lang w:val="es-ES"/>
              </w:rPr>
            </w:pPr>
            <w:r w:rsidRPr="002B5AD5">
              <w:rPr>
                <w:rFonts w:ascii="Calibri" w:eastAsia="Arial Unicode MS" w:hAnsi="Calibri" w:cs="Calibri"/>
                <w:b/>
                <w:bCs/>
                <w:color w:val="FFFFFF"/>
                <w:sz w:val="18"/>
                <w:szCs w:val="18"/>
              </w:rPr>
              <w:t xml:space="preserve">Simultaneous Sub Regional Meetings: Presentation of country accomplishments and identification of the needs and </w:t>
            </w:r>
            <w:r>
              <w:rPr>
                <w:rFonts w:ascii="Calibri" w:eastAsia="Arial Unicode MS" w:hAnsi="Calibri" w:cs="Calibri"/>
                <w:b/>
                <w:bCs/>
                <w:color w:val="FFFFFF"/>
                <w:sz w:val="18"/>
                <w:szCs w:val="18"/>
              </w:rPr>
              <w:t xml:space="preserve">common </w:t>
            </w:r>
            <w:r w:rsidRPr="002B5AD5">
              <w:rPr>
                <w:rFonts w:ascii="Calibri" w:eastAsia="Arial Unicode MS" w:hAnsi="Calibri" w:cs="Calibri"/>
                <w:b/>
                <w:bCs/>
                <w:color w:val="FFFFFF"/>
                <w:sz w:val="18"/>
                <w:szCs w:val="18"/>
              </w:rPr>
              <w:t>challenges. Internal Inquiry Process for electing their representative before the INGP Executive Committee.</w:t>
            </w:r>
            <w:r w:rsidRPr="00B40E2D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</w:rPr>
              <w:t xml:space="preserve"> </w:t>
            </w:r>
            <w:r w:rsidRPr="00E67710">
              <w:rPr>
                <w:rFonts w:ascii="Calibri" w:eastAsia="Arial Unicode MS" w:hAnsi="Calibri" w:cs="Calibri"/>
                <w:b/>
                <w:bCs/>
                <w:color w:val="FFFFFF"/>
                <w:sz w:val="18"/>
                <w:szCs w:val="18"/>
                <w:lang w:val="es-ES"/>
              </w:rPr>
              <w:t>2014-2016.</w:t>
            </w:r>
          </w:p>
        </w:tc>
      </w:tr>
      <w:tr w:rsidR="006F7AEB" w:rsidRPr="00D51554" w:rsidTr="003606E3">
        <w:trPr>
          <w:trHeight w:val="213"/>
        </w:trPr>
        <w:tc>
          <w:tcPr>
            <w:tcW w:w="3978" w:type="dxa"/>
          </w:tcPr>
          <w:p w:rsidR="006F7AEB" w:rsidRPr="00351CD1" w:rsidRDefault="006F7AEB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351CD1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Moderator: Cheryl Mathurin, St. Lucia</w:t>
            </w:r>
          </w:p>
        </w:tc>
        <w:tc>
          <w:tcPr>
            <w:tcW w:w="6570" w:type="dxa"/>
          </w:tcPr>
          <w:p w:rsidR="006F7AEB" w:rsidRPr="00A53E83" w:rsidRDefault="006F7AEB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Caribbean Region</w:t>
            </w:r>
          </w:p>
        </w:tc>
      </w:tr>
      <w:tr w:rsidR="006F7AEB" w:rsidRPr="00D51554" w:rsidTr="003606E3">
        <w:trPr>
          <w:trHeight w:val="213"/>
        </w:trPr>
        <w:tc>
          <w:tcPr>
            <w:tcW w:w="3978" w:type="dxa"/>
          </w:tcPr>
          <w:p w:rsidR="006F7AEB" w:rsidRPr="0011272E" w:rsidRDefault="006F7AEB" w:rsidP="00063412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Moderator: Magali Rojas, Perú</w:t>
            </w:r>
          </w:p>
        </w:tc>
        <w:tc>
          <w:tcPr>
            <w:tcW w:w="6570" w:type="dxa"/>
          </w:tcPr>
          <w:p w:rsidR="006F7AEB" w:rsidRPr="00A53E83" w:rsidRDefault="006F7AEB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South America</w:t>
            </w:r>
          </w:p>
        </w:tc>
      </w:tr>
      <w:tr w:rsidR="006F7AEB" w:rsidRPr="00381E7D" w:rsidTr="003606E3">
        <w:trPr>
          <w:trHeight w:val="213"/>
        </w:trPr>
        <w:tc>
          <w:tcPr>
            <w:tcW w:w="3978" w:type="dxa"/>
          </w:tcPr>
          <w:p w:rsidR="006F7AEB" w:rsidRPr="004D3D0C" w:rsidRDefault="006F7AEB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Moderator: Edelmira de Molina, El Salvador</w:t>
            </w:r>
          </w:p>
        </w:tc>
        <w:tc>
          <w:tcPr>
            <w:tcW w:w="6570" w:type="dxa"/>
          </w:tcPr>
          <w:p w:rsidR="006F7AEB" w:rsidRPr="00A53E83" w:rsidRDefault="006F7AEB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Central America and Mexico</w:t>
            </w:r>
          </w:p>
        </w:tc>
      </w:tr>
      <w:tr w:rsidR="006F7AEB" w:rsidRPr="00E47F1C" w:rsidTr="003606E3">
        <w:trPr>
          <w:trHeight w:val="213"/>
        </w:trPr>
        <w:tc>
          <w:tcPr>
            <w:tcW w:w="3978" w:type="dxa"/>
          </w:tcPr>
          <w:p w:rsidR="006F7AEB" w:rsidRDefault="006F7AEB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</w:p>
        </w:tc>
        <w:tc>
          <w:tcPr>
            <w:tcW w:w="6570" w:type="dxa"/>
          </w:tcPr>
          <w:p w:rsidR="006F7AEB" w:rsidRPr="00E47F1C" w:rsidRDefault="006F7AEB" w:rsidP="003606E3">
            <w:pPr>
              <w:rPr>
                <w:rFonts w:ascii="Calibri" w:hAnsi="Calibri" w:cs="Calibri"/>
                <w:i/>
                <w:iCs/>
                <w:color w:val="333333"/>
                <w:sz w:val="16"/>
                <w:szCs w:val="16"/>
              </w:rPr>
            </w:pPr>
            <w:r w:rsidRPr="004C73F8">
              <w:rPr>
                <w:rFonts w:ascii="Calibri" w:hAnsi="Calibri" w:cs="Calibri"/>
                <w:b/>
                <w:bCs/>
                <w:color w:val="333399"/>
                <w:sz w:val="20"/>
                <w:szCs w:val="20"/>
              </w:rPr>
              <w:t xml:space="preserve">Coffee </w:t>
            </w:r>
            <w:r>
              <w:rPr>
                <w:rFonts w:ascii="Calibri" w:hAnsi="Calibri" w:cs="Calibri"/>
                <w:b/>
                <w:bCs/>
                <w:color w:val="333399"/>
                <w:sz w:val="20"/>
                <w:szCs w:val="20"/>
              </w:rPr>
              <w:t>available</w:t>
            </w:r>
            <w:r w:rsidRPr="004C73F8">
              <w:rPr>
                <w:rFonts w:ascii="Calibri" w:hAnsi="Calibri" w:cs="Calibri"/>
                <w:b/>
                <w:bCs/>
                <w:color w:val="333399"/>
                <w:sz w:val="20"/>
                <w:szCs w:val="20"/>
              </w:rPr>
              <w:t xml:space="preserve"> during sessions</w:t>
            </w:r>
          </w:p>
        </w:tc>
      </w:tr>
    </w:tbl>
    <w:p w:rsidR="006F7AEB" w:rsidRPr="00E47F1C" w:rsidRDefault="006F7AEB" w:rsidP="00741351">
      <w:pPr>
        <w:ind w:left="-900" w:right="-907"/>
        <w:jc w:val="right"/>
        <w:rPr>
          <w:rFonts w:ascii="Calibri" w:hAnsi="Calibri" w:cs="Calibri"/>
          <w:b/>
          <w:bCs/>
          <w:color w:val="999999"/>
          <w:sz w:val="10"/>
          <w:szCs w:val="10"/>
          <w:u w:val="single"/>
        </w:rPr>
      </w:pPr>
    </w:p>
    <w:p w:rsidR="006F7AEB" w:rsidRPr="00E47F1C" w:rsidRDefault="006F7AEB" w:rsidP="00741351">
      <w:pPr>
        <w:ind w:left="-900" w:right="-907"/>
        <w:jc w:val="right"/>
        <w:rPr>
          <w:rFonts w:ascii="Calibri" w:hAnsi="Calibri" w:cs="Calibri"/>
          <w:b/>
          <w:bCs/>
          <w:color w:val="999999"/>
          <w:sz w:val="10"/>
          <w:szCs w:val="10"/>
          <w:u w:val="single"/>
        </w:rPr>
      </w:pPr>
    </w:p>
    <w:tbl>
      <w:tblPr>
        <w:tblpPr w:leftFromText="180" w:rightFromText="180" w:vertAnchor="text" w:horzAnchor="margin" w:tblpXSpec="center" w:tblpY="-67"/>
        <w:tblOverlap w:val="never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3978"/>
        <w:gridCol w:w="6570"/>
      </w:tblGrid>
      <w:tr w:rsidR="006F7AEB" w:rsidRPr="00381E7D" w:rsidTr="006D6447">
        <w:trPr>
          <w:trHeight w:val="213"/>
        </w:trPr>
        <w:tc>
          <w:tcPr>
            <w:tcW w:w="3978" w:type="dxa"/>
            <w:shd w:val="clear" w:color="auto" w:fill="FEEFD2"/>
          </w:tcPr>
          <w:p w:rsidR="006F7AEB" w:rsidRPr="007346C7" w:rsidRDefault="006F7AEB" w:rsidP="00C67B58">
            <w:pPr>
              <w:jc w:val="right"/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12</w:t>
            </w:r>
            <w:r w:rsidRPr="00EE6174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: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00 - 1:0</w:t>
            </w:r>
            <w:r w:rsidRPr="00EE6174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0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 xml:space="preserve"> PM</w:t>
            </w:r>
          </w:p>
        </w:tc>
        <w:tc>
          <w:tcPr>
            <w:tcW w:w="6570" w:type="dxa"/>
            <w:shd w:val="clear" w:color="auto" w:fill="FEEFD2"/>
          </w:tcPr>
          <w:p w:rsidR="006F7AEB" w:rsidRPr="007346C7" w:rsidRDefault="006F7AEB" w:rsidP="003606E3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20"/>
                <w:szCs w:val="20"/>
                <w:lang w:val="es-ES"/>
              </w:rPr>
              <w:t>Lunch</w:t>
            </w:r>
          </w:p>
        </w:tc>
      </w:tr>
    </w:tbl>
    <w:p w:rsidR="006F7AEB" w:rsidRDefault="006F7AEB" w:rsidP="00741351">
      <w:pPr>
        <w:ind w:left="-900" w:right="-907"/>
        <w:jc w:val="right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tbl>
      <w:tblPr>
        <w:tblpPr w:leftFromText="187" w:rightFromText="187" w:vertAnchor="text" w:horzAnchor="margin" w:tblpXSpec="center" w:tblpY="-49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3978"/>
        <w:gridCol w:w="6570"/>
      </w:tblGrid>
      <w:tr w:rsidR="006F7AEB" w:rsidRPr="00896BD1" w:rsidTr="00E67710">
        <w:trPr>
          <w:trHeight w:val="213"/>
        </w:trPr>
        <w:tc>
          <w:tcPr>
            <w:tcW w:w="3978" w:type="dxa"/>
            <w:shd w:val="clear" w:color="auto" w:fill="4472C4"/>
          </w:tcPr>
          <w:p w:rsidR="006F7AEB" w:rsidRPr="00E67710" w:rsidRDefault="006F7AEB" w:rsidP="00C67B58">
            <w:pPr>
              <w:jc w:val="right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lang w:val="es-ES"/>
              </w:rPr>
            </w:pPr>
            <w:r w:rsidRPr="00E67710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>1:00</w:t>
            </w:r>
            <w:r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 xml:space="preserve"> </w:t>
            </w:r>
            <w:r w:rsidRPr="00E67710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>- 3:00</w:t>
            </w:r>
            <w:r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 xml:space="preserve"> PM</w:t>
            </w:r>
          </w:p>
        </w:tc>
        <w:tc>
          <w:tcPr>
            <w:tcW w:w="6570" w:type="dxa"/>
            <w:shd w:val="clear" w:color="auto" w:fill="4472C4"/>
          </w:tcPr>
          <w:p w:rsidR="006F7AEB" w:rsidRPr="00896BD1" w:rsidRDefault="006F7AEB" w:rsidP="00C67B58">
            <w:pPr>
              <w:rPr>
                <w:rFonts w:ascii="Calibri" w:hAnsi="Calibri" w:cs="Calibri"/>
                <w:i/>
                <w:iCs/>
                <w:color w:val="FFFFFF"/>
                <w:sz w:val="20"/>
                <w:szCs w:val="20"/>
              </w:rPr>
            </w:pPr>
            <w:r w:rsidRPr="00896BD1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</w:rPr>
              <w:t xml:space="preserve">Report of the Activities 2014-2015, and presentation of initiatives to support </w:t>
            </w:r>
            <w:r w:rsidRPr="002B5AD5">
              <w:rPr>
                <w:rFonts w:ascii="Calibri" w:eastAsia="Arial Unicode MS" w:hAnsi="Calibri" w:cs="Calibri"/>
                <w:b/>
                <w:bCs/>
                <w:color w:val="FFFFFF"/>
                <w:sz w:val="18"/>
                <w:szCs w:val="18"/>
              </w:rPr>
              <w:t xml:space="preserve"> INGP</w:t>
            </w:r>
            <w:r w:rsidRPr="00896BD1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</w:rPr>
              <w:t xml:space="preserve"> agencies</w:t>
            </w:r>
          </w:p>
        </w:tc>
      </w:tr>
      <w:tr w:rsidR="006F7AEB" w:rsidRPr="009F54FE" w:rsidTr="003606E3">
        <w:trPr>
          <w:trHeight w:val="213"/>
        </w:trPr>
        <w:tc>
          <w:tcPr>
            <w:tcW w:w="3978" w:type="dxa"/>
          </w:tcPr>
          <w:p w:rsidR="006F7AEB" w:rsidRPr="00701D88" w:rsidRDefault="006F7AEB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Steven</w:t>
            </w:r>
            <w:r w:rsidRPr="00701D88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 xml:space="preserve"> Griner</w:t>
            </w:r>
          </w:p>
        </w:tc>
        <w:tc>
          <w:tcPr>
            <w:tcW w:w="6570" w:type="dxa"/>
          </w:tcPr>
          <w:p w:rsidR="006F7AEB" w:rsidRDefault="006F7AEB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B2151B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Activities Report presentation </w:t>
            </w:r>
            <w:r w:rsidRPr="009F54FE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2014-2015  (1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0</w:t>
            </w:r>
            <w:r w:rsidRPr="009F54FE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 min)</w:t>
            </w:r>
          </w:p>
          <w:p w:rsidR="006F7AEB" w:rsidRPr="009F54FE" w:rsidRDefault="006F7AEB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INGP Statutes Approval</w:t>
            </w:r>
          </w:p>
        </w:tc>
      </w:tr>
      <w:tr w:rsidR="006F7AEB" w:rsidRPr="009F54FE" w:rsidTr="003606E3">
        <w:trPr>
          <w:trHeight w:val="95"/>
        </w:trPr>
        <w:tc>
          <w:tcPr>
            <w:tcW w:w="3978" w:type="dxa"/>
          </w:tcPr>
          <w:p w:rsidR="006F7AEB" w:rsidRDefault="006F7AEB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Sub Regional Representatives</w:t>
            </w:r>
          </w:p>
        </w:tc>
        <w:tc>
          <w:tcPr>
            <w:tcW w:w="6570" w:type="dxa"/>
          </w:tcPr>
          <w:p w:rsidR="006F7AEB" w:rsidRPr="009F54FE" w:rsidRDefault="006F7AEB" w:rsidP="003606E3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Country </w:t>
            </w:r>
            <w:r w:rsidRPr="00B2151B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 achievements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 </w:t>
            </w:r>
            <w:r w:rsidRPr="00E521C1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by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sub region</w:t>
            </w:r>
            <w:r w:rsidRPr="00E521C1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 </w:t>
            </w:r>
            <w:r w:rsidRPr="009F54FE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(60 min)</w:t>
            </w:r>
          </w:p>
        </w:tc>
      </w:tr>
      <w:tr w:rsidR="006F7AEB" w:rsidRPr="00BF2408" w:rsidTr="003606E3">
        <w:trPr>
          <w:trHeight w:val="95"/>
        </w:trPr>
        <w:tc>
          <w:tcPr>
            <w:tcW w:w="3978" w:type="dxa"/>
          </w:tcPr>
          <w:p w:rsidR="006F7AEB" w:rsidRPr="00BC0805" w:rsidRDefault="006F7AEB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Support Agencies (45 min)</w:t>
            </w:r>
          </w:p>
        </w:tc>
        <w:tc>
          <w:tcPr>
            <w:tcW w:w="6570" w:type="dxa"/>
          </w:tcPr>
          <w:p w:rsidR="006F7AEB" w:rsidRPr="00BF2408" w:rsidRDefault="006F7AEB" w:rsidP="00BF2408">
            <w:pPr>
              <w:jc w:val="both"/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INGP</w:t>
            </w:r>
            <w:r w:rsidRPr="00BF2408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 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I</w:t>
            </w:r>
            <w:r w:rsidRPr="00BF2408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nitiatives Presentation (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1</w:t>
            </w:r>
            <w:r w:rsidRPr="00BF2408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5 min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 each</w:t>
            </w:r>
            <w:r w:rsidRPr="00BF2408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)</w:t>
            </w:r>
          </w:p>
        </w:tc>
      </w:tr>
    </w:tbl>
    <w:p w:rsidR="006F7AEB" w:rsidRPr="00BF2408" w:rsidRDefault="006F7AEB" w:rsidP="00741351">
      <w:pPr>
        <w:ind w:left="-900" w:right="-907"/>
        <w:jc w:val="right"/>
        <w:rPr>
          <w:rFonts w:ascii="Calibri" w:hAnsi="Calibri" w:cs="Calibri"/>
          <w:b/>
          <w:bCs/>
          <w:color w:val="999999"/>
          <w:sz w:val="10"/>
          <w:szCs w:val="10"/>
          <w:u w:val="single"/>
        </w:rPr>
      </w:pPr>
    </w:p>
    <w:tbl>
      <w:tblPr>
        <w:tblpPr w:leftFromText="180" w:rightFromText="180" w:vertAnchor="text" w:horzAnchor="margin" w:tblpXSpec="center" w:tblpY="-14"/>
        <w:tblOverlap w:val="never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3978"/>
        <w:gridCol w:w="6570"/>
      </w:tblGrid>
      <w:tr w:rsidR="006F7AEB" w:rsidRPr="000E789C" w:rsidTr="006D6447">
        <w:trPr>
          <w:trHeight w:val="213"/>
        </w:trPr>
        <w:tc>
          <w:tcPr>
            <w:tcW w:w="3978" w:type="dxa"/>
            <w:shd w:val="clear" w:color="auto" w:fill="FEEFD2"/>
          </w:tcPr>
          <w:p w:rsidR="006F7AEB" w:rsidRPr="007346C7" w:rsidRDefault="006F7AEB" w:rsidP="007B0E81">
            <w:pPr>
              <w:jc w:val="right"/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</w:pP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3:00 -3</w:t>
            </w:r>
            <w:r w:rsidRPr="00EE6174"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:</w:t>
            </w:r>
            <w:r>
              <w:rPr>
                <w:rFonts w:ascii="Calibri" w:eastAsia="Arial Unicode MS" w:hAnsi="Calibri" w:cs="Calibri"/>
                <w:b/>
                <w:bCs/>
                <w:color w:val="000080"/>
                <w:sz w:val="20"/>
                <w:szCs w:val="20"/>
                <w:lang w:val="es-ES"/>
              </w:rPr>
              <w:t>15 PM</w:t>
            </w:r>
            <w:r w:rsidRPr="007346C7">
              <w:rPr>
                <w:rFonts w:ascii="Calibri" w:hAnsi="Calibri" w:cs="Calibri"/>
                <w:b/>
                <w:bCs/>
                <w:color w:val="333399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6570" w:type="dxa"/>
            <w:shd w:val="clear" w:color="auto" w:fill="FEEFD2"/>
          </w:tcPr>
          <w:p w:rsidR="006F7AEB" w:rsidRPr="007346C7" w:rsidRDefault="006F7AEB" w:rsidP="003606E3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99"/>
                <w:sz w:val="20"/>
                <w:szCs w:val="20"/>
                <w:lang w:val="es-ES"/>
              </w:rPr>
              <w:t>Coffee Break</w:t>
            </w:r>
          </w:p>
        </w:tc>
      </w:tr>
    </w:tbl>
    <w:p w:rsidR="006F7AEB" w:rsidRDefault="006F7AEB" w:rsidP="00741351">
      <w:pPr>
        <w:ind w:left="-900" w:right="-907"/>
        <w:jc w:val="right"/>
        <w:rPr>
          <w:rFonts w:ascii="Calibri" w:hAnsi="Calibri" w:cs="Calibri"/>
          <w:b/>
          <w:bCs/>
          <w:color w:val="999999"/>
          <w:sz w:val="10"/>
          <w:szCs w:val="10"/>
          <w:u w:val="single"/>
          <w:lang w:val="es-ES"/>
        </w:rPr>
      </w:pPr>
    </w:p>
    <w:tbl>
      <w:tblPr>
        <w:tblpPr w:leftFromText="187" w:rightFromText="187" w:vertAnchor="text" w:horzAnchor="margin" w:tblpXSpec="center" w:tblpYSpec="outside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3978"/>
        <w:gridCol w:w="6570"/>
      </w:tblGrid>
      <w:tr w:rsidR="006F7AEB" w:rsidRPr="00F20266" w:rsidTr="00E67710">
        <w:trPr>
          <w:trHeight w:val="213"/>
        </w:trPr>
        <w:tc>
          <w:tcPr>
            <w:tcW w:w="3978" w:type="dxa"/>
            <w:shd w:val="clear" w:color="auto" w:fill="4472C4"/>
          </w:tcPr>
          <w:p w:rsidR="006F7AEB" w:rsidRPr="00E67710" w:rsidRDefault="006F7AEB" w:rsidP="00651A07">
            <w:pPr>
              <w:jc w:val="right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lang w:val="es-ES"/>
              </w:rPr>
            </w:pPr>
            <w:r w:rsidRPr="00E67710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>3:15</w:t>
            </w:r>
            <w:r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 xml:space="preserve"> </w:t>
            </w:r>
            <w:r w:rsidRPr="00E67710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>-</w:t>
            </w:r>
            <w:r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 xml:space="preserve"> </w:t>
            </w:r>
            <w:r w:rsidRPr="00E67710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>3:45</w:t>
            </w:r>
            <w:r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 xml:space="preserve"> PM</w:t>
            </w:r>
          </w:p>
        </w:tc>
        <w:tc>
          <w:tcPr>
            <w:tcW w:w="6570" w:type="dxa"/>
            <w:shd w:val="clear" w:color="auto" w:fill="4472C4"/>
          </w:tcPr>
          <w:p w:rsidR="006F7AEB" w:rsidRPr="00F20266" w:rsidRDefault="006F7AEB" w:rsidP="00C67B58">
            <w:pPr>
              <w:rPr>
                <w:rFonts w:ascii="Calibri" w:hAnsi="Calibri" w:cs="Calibri"/>
                <w:i/>
                <w:iCs/>
                <w:color w:val="FFFFFF"/>
                <w:sz w:val="20"/>
                <w:szCs w:val="20"/>
              </w:rPr>
            </w:pPr>
            <w:r w:rsidRPr="002B5AD5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</w:rPr>
              <w:t>Election of  the INGP Executive Committee 2015</w:t>
            </w:r>
            <w:r w:rsidRPr="00F20266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</w:rPr>
              <w:t xml:space="preserve">-2016 </w:t>
            </w:r>
            <w:r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</w:rPr>
              <w:t>and</w:t>
            </w:r>
            <w:r w:rsidRPr="00F20266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</w:rPr>
              <w:t>Host of the XII</w:t>
            </w:r>
            <w:r w:rsidRPr="00F20266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</w:rPr>
              <w:t xml:space="preserve"> A</w:t>
            </w:r>
            <w:r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</w:rPr>
              <w:t>n</w:t>
            </w:r>
            <w:r w:rsidRPr="00F20266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</w:rPr>
              <w:t>nual</w:t>
            </w:r>
            <w:r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</w:rPr>
              <w:t xml:space="preserve"> Conference</w:t>
            </w:r>
            <w:r w:rsidRPr="00F20266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</w:rPr>
              <w:t>INGP</w:t>
            </w:r>
            <w:r w:rsidRPr="00F20266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</w:rPr>
              <w:t xml:space="preserve"> 2016</w:t>
            </w:r>
          </w:p>
        </w:tc>
      </w:tr>
      <w:tr w:rsidR="006F7AEB" w:rsidRPr="00F20266" w:rsidTr="003606E3">
        <w:trPr>
          <w:trHeight w:val="213"/>
        </w:trPr>
        <w:tc>
          <w:tcPr>
            <w:tcW w:w="3978" w:type="dxa"/>
          </w:tcPr>
          <w:p w:rsidR="006F7AEB" w:rsidRPr="00D83AA4" w:rsidRDefault="006F7AEB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Moderator: Steven Griner</w:t>
            </w:r>
          </w:p>
        </w:tc>
        <w:tc>
          <w:tcPr>
            <w:tcW w:w="6570" w:type="dxa"/>
          </w:tcPr>
          <w:p w:rsidR="006F7AEB" w:rsidRPr="00F20266" w:rsidRDefault="006F7AEB" w:rsidP="003606E3">
            <w:pPr>
              <w:pStyle w:val="Prrafodelista1"/>
              <w:spacing w:after="0" w:line="240" w:lineRule="auto"/>
              <w:ind w:left="0"/>
              <w:rPr>
                <w:i/>
                <w:iCs/>
                <w:sz w:val="16"/>
                <w:szCs w:val="16"/>
                <w:lang w:val="en-US"/>
              </w:rPr>
            </w:pPr>
            <w:r w:rsidRPr="00F20266">
              <w:rPr>
                <w:i/>
                <w:iCs/>
                <w:color w:val="333333"/>
                <w:sz w:val="20"/>
                <w:szCs w:val="20"/>
                <w:lang w:val="en-US"/>
              </w:rPr>
              <w:t>INGP Technical secretariat / Coordinator  of the e-Government Program, OAS</w:t>
            </w:r>
          </w:p>
        </w:tc>
      </w:tr>
    </w:tbl>
    <w:p w:rsidR="006F7AEB" w:rsidRPr="00F20266" w:rsidRDefault="006F7AEB" w:rsidP="00741351">
      <w:pPr>
        <w:ind w:right="-907"/>
        <w:rPr>
          <w:sz w:val="8"/>
          <w:szCs w:val="8"/>
        </w:rPr>
      </w:pPr>
    </w:p>
    <w:tbl>
      <w:tblPr>
        <w:tblpPr w:leftFromText="180" w:rightFromText="180" w:vertAnchor="text" w:horzAnchor="margin" w:tblpXSpec="center" w:tblpY="39"/>
        <w:tblOverlap w:val="never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ook w:val="01E0"/>
      </w:tblPr>
      <w:tblGrid>
        <w:gridCol w:w="3978"/>
        <w:gridCol w:w="6570"/>
      </w:tblGrid>
      <w:tr w:rsidR="006F7AEB" w:rsidRPr="0096145F" w:rsidTr="00E67710">
        <w:trPr>
          <w:trHeight w:val="213"/>
        </w:trPr>
        <w:tc>
          <w:tcPr>
            <w:tcW w:w="3978" w:type="dxa"/>
            <w:shd w:val="clear" w:color="auto" w:fill="4472C4"/>
          </w:tcPr>
          <w:p w:rsidR="006F7AEB" w:rsidRPr="00E67710" w:rsidRDefault="006F7AEB" w:rsidP="00874749">
            <w:pPr>
              <w:jc w:val="right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lang w:val="es-ES"/>
              </w:rPr>
            </w:pPr>
            <w:r w:rsidRPr="00E67710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>3:45</w:t>
            </w:r>
            <w:r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 xml:space="preserve"> </w:t>
            </w:r>
            <w:r w:rsidRPr="00E67710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>-</w:t>
            </w:r>
            <w:r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 xml:space="preserve"> </w:t>
            </w:r>
            <w:r w:rsidRPr="00E67710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>5:45</w:t>
            </w:r>
            <w:r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 xml:space="preserve"> PM</w:t>
            </w:r>
          </w:p>
        </w:tc>
        <w:tc>
          <w:tcPr>
            <w:tcW w:w="6570" w:type="dxa"/>
            <w:shd w:val="clear" w:color="auto" w:fill="4472C4"/>
          </w:tcPr>
          <w:p w:rsidR="006F7AEB" w:rsidRPr="0096145F" w:rsidRDefault="006F7AEB" w:rsidP="003606E3">
            <w:pPr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</w:rPr>
            </w:pPr>
            <w:r w:rsidRPr="0096145F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</w:rPr>
              <w:t>Identification of needs of the members of the INGP and planning of Activities 2015-2016</w:t>
            </w:r>
          </w:p>
        </w:tc>
      </w:tr>
      <w:tr w:rsidR="006F7AEB" w:rsidRPr="00DA081C" w:rsidTr="003606E3">
        <w:trPr>
          <w:trHeight w:val="213"/>
        </w:trPr>
        <w:tc>
          <w:tcPr>
            <w:tcW w:w="3978" w:type="dxa"/>
          </w:tcPr>
          <w:p w:rsidR="006F7AEB" w:rsidRPr="00FC2A88" w:rsidRDefault="006F7AEB" w:rsidP="003606E3">
            <w:pPr>
              <w:jc w:val="right"/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Moderat</w:t>
            </w:r>
            <w:r w:rsidRPr="009B49AA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or:</w:t>
            </w:r>
            <w:r>
              <w:t xml:space="preserve"> </w:t>
            </w: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Steven Griner</w:t>
            </w:r>
          </w:p>
        </w:tc>
        <w:tc>
          <w:tcPr>
            <w:tcW w:w="6570" w:type="dxa"/>
          </w:tcPr>
          <w:p w:rsidR="006F7AEB" w:rsidRPr="00DA081C" w:rsidRDefault="006F7AEB" w:rsidP="003606E3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 w:rsidRPr="00F20266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INGP Technical secretariat / Coordinator  of the e-Government Program, OAS</w:t>
            </w:r>
          </w:p>
        </w:tc>
      </w:tr>
      <w:tr w:rsidR="006F7AEB" w:rsidRPr="00381E7D" w:rsidTr="003606E3">
        <w:trPr>
          <w:trHeight w:val="213"/>
        </w:trPr>
        <w:tc>
          <w:tcPr>
            <w:tcW w:w="3978" w:type="dxa"/>
          </w:tcPr>
          <w:p w:rsidR="006F7AEB" w:rsidRPr="00FC2A88" w:rsidRDefault="006F7AEB" w:rsidP="003606E3">
            <w:pPr>
              <w:jc w:val="right"/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Elected INGP President</w:t>
            </w:r>
          </w:p>
        </w:tc>
        <w:tc>
          <w:tcPr>
            <w:tcW w:w="6570" w:type="dxa"/>
          </w:tcPr>
          <w:p w:rsidR="006F7AEB" w:rsidRPr="009B49AA" w:rsidRDefault="006F7AEB" w:rsidP="003606E3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751177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Annual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Work </w:t>
            </w:r>
            <w:r w:rsidRPr="00751177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Plan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2015-2016</w:t>
            </w:r>
          </w:p>
        </w:tc>
      </w:tr>
      <w:tr w:rsidR="006F7AEB" w:rsidRPr="00381E7D" w:rsidTr="003606E3">
        <w:trPr>
          <w:trHeight w:val="213"/>
        </w:trPr>
        <w:tc>
          <w:tcPr>
            <w:tcW w:w="3978" w:type="dxa"/>
          </w:tcPr>
          <w:p w:rsidR="006F7AEB" w:rsidRPr="009B49AA" w:rsidRDefault="006F7AEB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</w:p>
        </w:tc>
        <w:tc>
          <w:tcPr>
            <w:tcW w:w="6570" w:type="dxa"/>
          </w:tcPr>
          <w:p w:rsidR="006F7AEB" w:rsidRPr="009B49AA" w:rsidRDefault="006F7AEB" w:rsidP="003606E3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</w:pPr>
            <w:r w:rsidRPr="00751177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Feedback from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country </w:t>
            </w:r>
            <w:r w:rsidRPr="00751177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members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 xml:space="preserve"> 2015</w:t>
            </w:r>
            <w:r w:rsidRPr="00B568CF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-201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  <w:lang w:val="es-ES"/>
              </w:rPr>
              <w:t>6</w:t>
            </w:r>
          </w:p>
        </w:tc>
      </w:tr>
    </w:tbl>
    <w:p w:rsidR="006F7AEB" w:rsidRDefault="006F7AEB" w:rsidP="00741351">
      <w:pPr>
        <w:ind w:right="-907"/>
        <w:rPr>
          <w:sz w:val="16"/>
          <w:szCs w:val="16"/>
          <w:lang w:val="es-ES"/>
        </w:rPr>
      </w:pPr>
    </w:p>
    <w:tbl>
      <w:tblPr>
        <w:tblpPr w:leftFromText="187" w:rightFromText="187" w:vertAnchor="text" w:horzAnchor="margin" w:tblpXSpec="center" w:tblpY="44"/>
        <w:tblW w:w="10548" w:type="dxa"/>
        <w:tblBorders>
          <w:top w:val="dashSmallGap" w:sz="2" w:space="0" w:color="C0C0C0"/>
          <w:left w:val="dashSmallGap" w:sz="2" w:space="0" w:color="C0C0C0"/>
          <w:bottom w:val="dashSmallGap" w:sz="2" w:space="0" w:color="C0C0C0"/>
          <w:right w:val="dashSmallGap" w:sz="2" w:space="0" w:color="C0C0C0"/>
          <w:insideH w:val="dashSmallGap" w:sz="2" w:space="0" w:color="C0C0C0"/>
          <w:insideV w:val="dashSmallGap" w:sz="2" w:space="0" w:color="C0C0C0"/>
        </w:tblBorders>
        <w:tblLayout w:type="fixed"/>
        <w:tblLook w:val="01E0"/>
      </w:tblPr>
      <w:tblGrid>
        <w:gridCol w:w="3978"/>
        <w:gridCol w:w="6570"/>
      </w:tblGrid>
      <w:tr w:rsidR="006F7AEB" w:rsidRPr="001D147D" w:rsidTr="00E67710">
        <w:trPr>
          <w:trHeight w:val="213"/>
        </w:trPr>
        <w:tc>
          <w:tcPr>
            <w:tcW w:w="3978" w:type="dxa"/>
            <w:shd w:val="clear" w:color="auto" w:fill="4472C4"/>
          </w:tcPr>
          <w:p w:rsidR="006F7AEB" w:rsidRPr="00E67710" w:rsidRDefault="006F7AEB" w:rsidP="00634D43">
            <w:pPr>
              <w:jc w:val="right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lang w:val="es-ES"/>
              </w:rPr>
            </w:pPr>
            <w:r w:rsidRPr="00E67710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>5:45</w:t>
            </w:r>
            <w:r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 xml:space="preserve"> </w:t>
            </w:r>
            <w:r w:rsidRPr="00E67710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>-</w:t>
            </w:r>
            <w:r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 xml:space="preserve"> </w:t>
            </w:r>
            <w:r w:rsidRPr="00E67710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>6:00</w:t>
            </w:r>
            <w:r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  <w:lang w:val="es-ES"/>
              </w:rPr>
              <w:t xml:space="preserve"> PM</w:t>
            </w:r>
          </w:p>
        </w:tc>
        <w:tc>
          <w:tcPr>
            <w:tcW w:w="6570" w:type="dxa"/>
            <w:shd w:val="clear" w:color="auto" w:fill="4472C4"/>
          </w:tcPr>
          <w:p w:rsidR="006F7AEB" w:rsidRPr="001D147D" w:rsidRDefault="006F7AEB" w:rsidP="001D147D">
            <w:pPr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</w:rPr>
            </w:pPr>
            <w:r w:rsidRPr="001D147D"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</w:rPr>
              <w:t xml:space="preserve">Closing of Private Session - XI </w:t>
            </w:r>
            <w:r>
              <w:rPr>
                <w:rFonts w:ascii="Calibri" w:eastAsia="Arial Unicode MS" w:hAnsi="Calibri" w:cs="Calibri"/>
                <w:b/>
                <w:bCs/>
                <w:color w:val="FFFFFF"/>
                <w:sz w:val="20"/>
                <w:szCs w:val="20"/>
              </w:rPr>
              <w:t>INGP Annual Conference</w:t>
            </w:r>
          </w:p>
        </w:tc>
      </w:tr>
      <w:tr w:rsidR="006F7AEB" w:rsidRPr="00AF37CD" w:rsidTr="003606E3">
        <w:trPr>
          <w:trHeight w:val="213"/>
        </w:trPr>
        <w:tc>
          <w:tcPr>
            <w:tcW w:w="3978" w:type="dxa"/>
          </w:tcPr>
          <w:p w:rsidR="006F7AEB" w:rsidRPr="001D147D" w:rsidRDefault="006F7AEB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</w:p>
        </w:tc>
        <w:tc>
          <w:tcPr>
            <w:tcW w:w="6570" w:type="dxa"/>
          </w:tcPr>
          <w:p w:rsidR="006F7AEB" w:rsidRDefault="006F7AEB" w:rsidP="003606E3">
            <w:r w:rsidRPr="00A041A1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Remarks from the INGP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Elected </w:t>
            </w:r>
            <w:r w:rsidRPr="00A041A1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President </w:t>
            </w:r>
            <w:r w:rsidRPr="001D147D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2015-2016</w:t>
            </w:r>
            <w:r w:rsidRPr="00D5165E">
              <w:t xml:space="preserve"> </w:t>
            </w:r>
          </w:p>
        </w:tc>
      </w:tr>
      <w:tr w:rsidR="006F7AEB" w:rsidRPr="001D147D" w:rsidTr="003606E3">
        <w:trPr>
          <w:trHeight w:val="213"/>
        </w:trPr>
        <w:tc>
          <w:tcPr>
            <w:tcW w:w="3978" w:type="dxa"/>
          </w:tcPr>
          <w:p w:rsidR="006F7AEB" w:rsidRPr="00D83AA4" w:rsidRDefault="006F7AEB" w:rsidP="003606E3">
            <w:pPr>
              <w:jc w:val="right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  <w:lang w:val="es-ES"/>
              </w:rPr>
              <w:t>Steven Griner</w:t>
            </w:r>
          </w:p>
        </w:tc>
        <w:tc>
          <w:tcPr>
            <w:tcW w:w="6570" w:type="dxa"/>
          </w:tcPr>
          <w:p w:rsidR="006F7AEB" w:rsidRPr="001D147D" w:rsidRDefault="006F7AEB" w:rsidP="001D147D">
            <w:pP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Remarks from the</w:t>
            </w:r>
            <w:r w:rsidRPr="00F20266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 xml:space="preserve"> INGP Technical </w:t>
            </w:r>
            <w:r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S</w:t>
            </w:r>
            <w:r w:rsidRPr="00F20266">
              <w:rPr>
                <w:rFonts w:ascii="Calibri" w:hAnsi="Calibri" w:cs="Calibri"/>
                <w:i/>
                <w:iCs/>
                <w:color w:val="333333"/>
                <w:sz w:val="20"/>
                <w:szCs w:val="20"/>
              </w:rPr>
              <w:t>ecretariat</w:t>
            </w:r>
          </w:p>
        </w:tc>
      </w:tr>
    </w:tbl>
    <w:p w:rsidR="006F7AEB" w:rsidRPr="001D147D" w:rsidRDefault="006F7AEB" w:rsidP="006D6447"/>
    <w:sectPr w:rsidR="006F7AEB" w:rsidRPr="001D147D" w:rsidSect="00D7709F">
      <w:headerReference w:type="default" r:id="rId8"/>
      <w:footerReference w:type="even" r:id="rId9"/>
      <w:footerReference w:type="default" r:id="rId10"/>
      <w:pgSz w:w="12240" w:h="15840" w:code="1"/>
      <w:pgMar w:top="1980" w:right="1800" w:bottom="360" w:left="1627" w:header="0" w:footer="701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AEB" w:rsidRDefault="006F7AEB">
      <w:r>
        <w:separator/>
      </w:r>
    </w:p>
  </w:endnote>
  <w:endnote w:type="continuationSeparator" w:id="0">
    <w:p w:rsidR="006F7AEB" w:rsidRDefault="006F7A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AEB" w:rsidRDefault="006F7AEB" w:rsidP="003606E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F7AEB" w:rsidRDefault="006F7AEB" w:rsidP="003606E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AEB" w:rsidRPr="00080C0E" w:rsidRDefault="006F7AEB" w:rsidP="003606E3">
    <w:pPr>
      <w:pStyle w:val="Footer"/>
      <w:framePr w:wrap="around" w:vAnchor="text" w:hAnchor="page" w:x="10988" w:y="208"/>
      <w:rPr>
        <w:rStyle w:val="PageNumber"/>
        <w:rFonts w:ascii="Calibri" w:hAnsi="Calibri"/>
        <w:b/>
        <w:color w:val="000080"/>
        <w:sz w:val="18"/>
        <w:szCs w:val="18"/>
      </w:rPr>
    </w:pPr>
    <w:r w:rsidRPr="00080C0E">
      <w:rPr>
        <w:rStyle w:val="PageNumber"/>
        <w:rFonts w:ascii="Calibri" w:hAnsi="Calibri"/>
        <w:b/>
        <w:color w:val="000080"/>
        <w:sz w:val="18"/>
        <w:szCs w:val="18"/>
      </w:rPr>
      <w:fldChar w:fldCharType="begin"/>
    </w:r>
    <w:r w:rsidRPr="00080C0E">
      <w:rPr>
        <w:rStyle w:val="PageNumber"/>
        <w:rFonts w:ascii="Calibri" w:hAnsi="Calibri"/>
        <w:b/>
        <w:color w:val="000080"/>
        <w:sz w:val="18"/>
        <w:szCs w:val="18"/>
      </w:rPr>
      <w:instrText xml:space="preserve">PAGE  </w:instrText>
    </w:r>
    <w:r w:rsidRPr="00080C0E">
      <w:rPr>
        <w:rStyle w:val="PageNumber"/>
        <w:rFonts w:ascii="Calibri" w:hAnsi="Calibri"/>
        <w:b/>
        <w:color w:val="000080"/>
        <w:sz w:val="18"/>
        <w:szCs w:val="18"/>
      </w:rPr>
      <w:fldChar w:fldCharType="separate"/>
    </w:r>
    <w:r>
      <w:rPr>
        <w:rStyle w:val="PageNumber"/>
        <w:rFonts w:ascii="Calibri" w:hAnsi="Calibri"/>
        <w:b/>
        <w:noProof/>
        <w:color w:val="000080"/>
        <w:sz w:val="18"/>
        <w:szCs w:val="18"/>
      </w:rPr>
      <w:t>2</w:t>
    </w:r>
    <w:r w:rsidRPr="00080C0E">
      <w:rPr>
        <w:rStyle w:val="PageNumber"/>
        <w:rFonts w:ascii="Calibri" w:hAnsi="Calibri"/>
        <w:b/>
        <w:color w:val="000080"/>
        <w:sz w:val="18"/>
        <w:szCs w:val="18"/>
      </w:rPr>
      <w:fldChar w:fldCharType="end"/>
    </w:r>
  </w:p>
  <w:p w:rsidR="006F7AEB" w:rsidRPr="00D7709F" w:rsidRDefault="006F7AEB" w:rsidP="003606E3">
    <w:pPr>
      <w:pStyle w:val="Footer"/>
      <w:tabs>
        <w:tab w:val="clear" w:pos="8640"/>
        <w:tab w:val="right" w:pos="10080"/>
      </w:tabs>
      <w:ind w:right="360"/>
      <w:jc w:val="center"/>
      <w:rPr>
        <w:rFonts w:ascii="Calibri" w:hAnsi="Calibri" w:cs="Calibri"/>
        <w:color w:val="FF6600"/>
        <w:sz w:val="16"/>
        <w:szCs w:val="16"/>
      </w:rPr>
    </w:pPr>
    <w:r>
      <w:rPr>
        <w:noProof/>
      </w:rPr>
      <w:pict>
        <v:line id="Line 1" o:spid="_x0000_s2057" style="position:absolute;left:0;text-align:left;z-index:251657216;visibility:visible;mso-wrap-distance-top:-1e-4mm;mso-wrap-distance-bottom:-1e-4mm" from="108pt,5.05pt" to="31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" strokecolor="navy">
          <v:stroke dashstyle="1 1" endcap="round"/>
        </v:line>
      </w:pict>
    </w:r>
  </w:p>
  <w:p w:rsidR="006F7AEB" w:rsidRPr="00922CB5" w:rsidRDefault="006F7AEB" w:rsidP="003606E3">
    <w:pPr>
      <w:pStyle w:val="Footer"/>
      <w:tabs>
        <w:tab w:val="clear" w:pos="8640"/>
        <w:tab w:val="right" w:pos="10080"/>
      </w:tabs>
      <w:ind w:right="360"/>
      <w:jc w:val="center"/>
      <w:rPr>
        <w:rFonts w:ascii="Calibri" w:hAnsi="Calibri" w:cs="Calibri"/>
        <w:color w:val="000080"/>
        <w:sz w:val="16"/>
        <w:szCs w:val="16"/>
      </w:rPr>
    </w:pPr>
    <w:r w:rsidRPr="00922CB5">
      <w:rPr>
        <w:rFonts w:ascii="Calibri" w:hAnsi="Calibri" w:cs="Calibri"/>
        <w:color w:val="FF6600"/>
        <w:sz w:val="16"/>
        <w:szCs w:val="16"/>
      </w:rPr>
      <w:t>XI Annual Conference of the INGP</w:t>
    </w:r>
    <w:r w:rsidRPr="00922CB5">
      <w:rPr>
        <w:rFonts w:ascii="Calibri" w:hAnsi="Calibri" w:cs="Calibri"/>
        <w:color w:val="FF6600"/>
        <w:sz w:val="14"/>
        <w:szCs w:val="14"/>
      </w:rPr>
      <w:t xml:space="preserve">                         </w:t>
    </w:r>
    <w:r w:rsidRPr="00922CB5">
      <w:rPr>
        <w:rFonts w:ascii="Calibri" w:hAnsi="Calibri" w:cs="Calibri"/>
        <w:color w:val="000080"/>
        <w:sz w:val="16"/>
        <w:szCs w:val="16"/>
      </w:rPr>
      <w:br/>
      <w:t xml:space="preserve">2015 </w:t>
    </w:r>
    <w:smartTag w:uri="urn:schemas-microsoft-com:office:smarttags" w:element="country-region">
      <w:smartTag w:uri="urn:schemas-microsoft-com:office:smarttags" w:element="place">
        <w:r w:rsidRPr="00922CB5">
          <w:rPr>
            <w:rFonts w:ascii="Calibri" w:hAnsi="Calibri" w:cs="Calibri"/>
            <w:color w:val="000080"/>
            <w:sz w:val="16"/>
            <w:szCs w:val="16"/>
          </w:rPr>
          <w:t>Dominican Republic</w:t>
        </w:r>
      </w:smartTag>
    </w:smartTag>
    <w:r w:rsidRPr="00922CB5">
      <w:rPr>
        <w:rFonts w:ascii="Calibri" w:hAnsi="Calibri" w:cs="Calibri"/>
        <w:color w:val="000080"/>
        <w:sz w:val="16"/>
        <w:szCs w:val="16"/>
      </w:rPr>
      <w:t xml:space="preserve"> </w:t>
    </w:r>
    <w:r w:rsidRPr="00922CB5">
      <w:rPr>
        <w:rFonts w:ascii="Calibri" w:hAnsi="Calibri" w:cs="Calibri"/>
        <w:color w:val="000080"/>
        <w:sz w:val="16"/>
        <w:szCs w:val="16"/>
      </w:rPr>
      <w:br/>
    </w:r>
    <w:hyperlink r:id="rId1" w:history="1">
      <w:r w:rsidRPr="00922CB5">
        <w:rPr>
          <w:rStyle w:val="Hyperlink"/>
          <w:rFonts w:ascii="Calibri" w:hAnsi="Calibri" w:cs="Calibri"/>
          <w:sz w:val="16"/>
          <w:szCs w:val="16"/>
        </w:rPr>
        <w:t>www.ricg.org</w:t>
      </w:r>
    </w:hyperlink>
    <w:r w:rsidRPr="00922CB5">
      <w:rPr>
        <w:rFonts w:ascii="Calibri" w:hAnsi="Calibri" w:cs="Calibri"/>
        <w:sz w:val="16"/>
        <w:szCs w:val="16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AEB" w:rsidRDefault="006F7AEB">
      <w:r>
        <w:separator/>
      </w:r>
    </w:p>
  </w:footnote>
  <w:footnote w:type="continuationSeparator" w:id="0">
    <w:p w:rsidR="006F7AEB" w:rsidRDefault="006F7A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AEB" w:rsidRDefault="006F7AEB">
    <w:pPr>
      <w:pStyle w:val="Header"/>
    </w:pPr>
    <w:r>
      <w:rPr>
        <w:noProof/>
      </w:rPr>
      <w:pict>
        <v:group id="Group 31" o:spid="_x0000_s2049" style="position:absolute;margin-left:-41.6pt;margin-top:.75pt;width:531.55pt;height:79.85pt;z-index:251658240" coordorigin="-167,-1295" coordsize="67509,101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Fkb2JlIElsbHVzdHJhdG9yIENTNiAoTWFjaW50b3NoKQAABZADAAIAAAAUAAAQ0pAE&#10;AAIAAAAUAAAQ5pKRAAIAAAADMDAAAJKSAAIAAAADMDAAAOocAAcAAAgMAAAIx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U6MDE6MzAgMTE6NTM6MjIAMjAxNTowMTozMCAxMTo1MzoyMgAAAEIASQBEAAAAQgBJAEQA&#10;AAD/4QwB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Dw/eHBhY2tldCBlbmQ9J3cnPz7/&#10;2wBDAAIBAQIBAQICAgICAgICAwUDAwMDAwYEBAMFBwYHBwcGBwcICQsJCAgKCAcHCg0KCgsMDAwM&#10;BwkODw0MDgsMDAz/2wBDAQICAgMDAwYDAwYMCAcIDAwMDAwMDAwMDAwMDAwMDAwMDAwMDAwMDAwM&#10;DAwMDAwMDAwMDAwMDAwMDAwMDAwMDAz/wAARCADlAl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OEJJTQPtAAAAAAAQASwAAAABAAIBLAAAAAEAAjhCSU0EJgAAAAAADgAAAAAAAAAAAAA/&#10;gAAAOEJJTQQNAAAAAAAEAAAAeD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DJQ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EBAQEBAQEBAQEBAQEBAQEBAQEBAQEBAQEBAQECAQEBAQEBAgICAgICAgIC&#10;AgICAgIDAwMDAwMDAwMDAwMDAwMBAQEBAQEBAgEBAgMCAgIDAwMDAwMDAwMDAwMDAwMDAwMDAwMD&#10;AwMDAwMDAwMDAwMDAwMDAwMDAwMDAwMDAwMDA//AABEIAyUJsAMBEQACEQEDEQH/3QAEATb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rrqLHxrNX1lLRQs4iWWrqIqaNpGUuI1eYqCxCkgXvYH+nvRIXLGnWwC2FFemaq3jtGiiM9b&#10;unblJAGVTNVZzGU8QZuFUySygXP4F/dDNEoqzAfmOriKVjQKT+R6bf8ASV11/wA9/sr/ANCrBf8A&#10;X/3T6m2/34v+9D/P1b6e4/gb/eT/AJunhd0badVdNxYJ0dQysuWoGVlYXVlYSWII5BHtzxIzkMP2&#10;jqnhyfwn9h6eopY5o45oZElhlRJYpYnWSOWORdaSRulwysCCCDYj3fjkdU4YPXP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Uhf8KO/wDtzJ8yP/Le&#10;f/gqtje/dORf2g6+WN710r6+mT/wlt/7dQbR/wDE39z/APu5pvfh0lm+PrYt976a697917r3v3Xu&#10;ve/de697917r3v3Xuve/de697917r3v3Xuve/de697917r3v3Xuve/de697917r3v3Xuve/de697&#10;917r3v3Xuve/de6pC/4Ud/8AbmT5kf8AlvP/AMFVsb37pyL+0HXyxveulfX0yf8AhLb/ANuoNo/+&#10;Jv7n/wDdzTe/DpLN8fWxb7301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" o:spid="_x0000_s2050" type="#_x0000_t75" style="position:absolute;left:285;top:-1295;width:31623;height:86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Cm/bEAAAA2wAAAA8AAABkcnMvZG93bnJldi54bWxEj09rAjEQxe8Fv0MYwVvNqqXI1ihqK+2l&#10;B/9Bj8Nmurt0M1mSqPHbdw6F3mZ4b977zWKVXaeuFGLr2cBkXIAirrxtuTZwOu4e56BiQrbYeSYD&#10;d4qwWg4eFlhaf+M9XQ+pVhLCsUQDTUp9qXWsGnIYx74nFu3bB4dJ1lBrG/Am4a7T06J41g5bloYG&#10;e9o2VP0cLs5AkbfxfMHZU6U/5+H1/Ssf6W1jzGiY1y+gEuX0b/67/rCCL/Tyiwy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Cm/bEAAAA2wAAAA8AAAAAAAAAAAAAAAAA&#10;nwIAAGRycy9kb3ducmV2LnhtbFBLBQYAAAAABAAEAPcAAACQAwAAAAA=&#10;" insetpen="t">
            <v:imagedata r:id="rId1" o:title=""/>
            <v:shadow color="#ccc"/>
            <v:path arrowok="t"/>
          </v:shape>
          <v:group id="Group 11" o:spid="_x0000_s2051" style="position:absolute;left:-167;top:5550;width:33012;height:3295" coordorigin="-2286,-3314" coordsize="53682,5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<v:group id="Group 6" o:spid="_x0000_s2052" style="position:absolute;left:-2286;top:-3314;width:53682;height:5815" coordorigin="1612,14099" coordsize="8454,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<v:shape id="Picture 9" o:spid="_x0000_s2053" type="#_x0000_t75" style="position:absolute;left:6739;top:14202;width:3327;height:6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lbLDDAAAA2wAAAA8AAABkcnMvZG93bnJldi54bWxET0tLw0AQvgv+h2WE3uwmqUibdltKQazo&#10;wT4oPQ7ZMYnNzobsmMZ/7wqCt/n4nrNYDa5RPXWh9mwgHSegiAtvay4NHA9P91NQQZAtNp7JwDcF&#10;WC1vbxaYW3/lHfV7KVUM4ZCjgUqkzbUORUUOw9i3xJH78J1DibArte3wGsNdo7MkedQOa44NFba0&#10;qai47L+cgVMqu2z79t63D5tpmn2+zp5fzmLM6G5Yz0EJDfIv/nNvbZw/gd9f4gF6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yVssMMAAADbAAAADwAAAAAAAAAAAAAAAACf&#10;AgAAZHJzL2Rvd25yZXYueG1sUEsFBgAAAAAEAAQA9wAAAI8DAAAAAA==&#10;">
                <v:imagedata r:id="rId2" o:title=""/>
              </v:shape>
              <v:shape id="Picture 9" o:spid="_x0000_s2054" type="#_x0000_t75" style="position:absolute;left:1612;top:14099;width:2823;height:9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vSuTAAAAA2wAAAA8AAABkcnMvZG93bnJldi54bWxET02LwjAQvS/4H8II3tZUQVeqUVQQRHYP&#10;W/U+NGNbTSalibb++82C4G0e73MWq84a8aDGV44VjIYJCOLc6YoLBafj7nMGwgdkjcYxKXiSh9Wy&#10;97HAVLuWf+mRhULEEPYpKihDqFMpfV6SRT90NXHkLq6xGCJsCqkbbGO4NXKcJFNpseLYUGJN25Ly&#10;W3a3CnLcm6/Nzyk5TK7tt3TPzKzPW6UG/W49BxGoC2/xy73Xcf4U/n+JB8jl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K9K5MAAAADbAAAADwAAAAAAAAAAAAAAAACfAgAA&#10;ZHJzL2Rvd25yZXYueG1sUEsFBgAAAAAEAAQA9wAAAIwDAAAAAA==&#10;">
                <v:imagedata r:id="rId3" o:title=""/>
              </v:shape>
            </v:group>
            <v:shape id="Picture 19" o:spid="_x0000_s2055" type="#_x0000_t75" style="position:absolute;left:17691;top:-2353;width:10901;height:41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cXGXFAAAA2wAAAA8AAABkcnMvZG93bnJldi54bWxEj09rAjEQxe8Fv0MYobea1Uqrq1GkUBBK&#10;D7WLf27DZtxd3EyWJDXrt28KBW8zvPd+82a57k0rruR8Y1nBeJSBIC6tbrhSUHy/P81A+ICssbVM&#10;Cm7kYb0aPCwx1zbyF113oRIJwj5HBXUIXS6lL2sy6Ee2I07a2TqDIa2uktphTHDTykmWvUiDDacL&#10;NXb0VlN52f2YRDk8b48f2sVp/7ovwvizi3F2Uupx2G8WIAL14W7+T291qj+Hv1/SAH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nFxlxQAAANsAAAAPAAAAAAAAAAAAAAAA&#10;AJ8CAABkcnMvZG93bnJldi54bWxQSwUGAAAAAAQABAD3AAAAkQMAAAAA&#10;">
              <v:imagedata r:id="rId4" o:title=""/>
              <v:path arrowok="t"/>
            </v:shape>
          </v:group>
          <v:shape id="Picture 30" o:spid="_x0000_s2056" type="#_x0000_t75" style="position:absolute;left:48006;top:1276;width:19335;height:60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i6vS+AAAA2wAAAA8AAABkcnMvZG93bnJldi54bWxET0sKwjAQ3QveIYzgTlO1iFSjiCgIouBn&#10;425sxrbYTEoTtd7eLASXj/efLRpTihfVrrCsYNCPQBCnVhecKbicN70JCOeRNZaWScGHHCzm7dYM&#10;E23ffKTXyWcihLBLUEHufZVI6dKcDLq+rYgDd7e1QR9gnUld4zuEm1IOo2gsDRYcGnKsaJVT+jg9&#10;jYLrRkb7w2RdHgZ6ednFt/hYxLFS3U6znILw1Pi/+OfeagWjsD58CT9Azr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pi6vS+AAAA2wAAAA8AAAAAAAAAAAAAAAAAnwIAAGRy&#10;cy9kb3ducmV2LnhtbFBLBQYAAAAABAAEAPcAAACKAwAAAAA=&#10;">
            <v:imagedata r:id="rId5" o:title=""/>
            <v:path arrowok="t"/>
          </v:shape>
        </v:group>
      </w:pict>
    </w:r>
  </w:p>
  <w:p w:rsidR="006F7AEB" w:rsidRDefault="006F7AEB" w:rsidP="003606E3">
    <w:pPr>
      <w:pStyle w:val="Header"/>
      <w:ind w:left="-162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F5E8A"/>
    <w:multiLevelType w:val="multilevel"/>
    <w:tmpl w:val="449EB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1351"/>
    <w:rsid w:val="0000522B"/>
    <w:rsid w:val="00014378"/>
    <w:rsid w:val="00014CE6"/>
    <w:rsid w:val="00021193"/>
    <w:rsid w:val="000358F6"/>
    <w:rsid w:val="00037501"/>
    <w:rsid w:val="000424D4"/>
    <w:rsid w:val="00042CB7"/>
    <w:rsid w:val="00063412"/>
    <w:rsid w:val="000634B6"/>
    <w:rsid w:val="000644DD"/>
    <w:rsid w:val="000707D4"/>
    <w:rsid w:val="0007291B"/>
    <w:rsid w:val="00076D79"/>
    <w:rsid w:val="000777AB"/>
    <w:rsid w:val="00080C0E"/>
    <w:rsid w:val="0008302B"/>
    <w:rsid w:val="000905F6"/>
    <w:rsid w:val="00092B17"/>
    <w:rsid w:val="0009339C"/>
    <w:rsid w:val="0009622F"/>
    <w:rsid w:val="000A2F9E"/>
    <w:rsid w:val="000B4A32"/>
    <w:rsid w:val="000C383D"/>
    <w:rsid w:val="000D1F1F"/>
    <w:rsid w:val="000D391B"/>
    <w:rsid w:val="000E04CA"/>
    <w:rsid w:val="000E789C"/>
    <w:rsid w:val="000F0BFA"/>
    <w:rsid w:val="000F461B"/>
    <w:rsid w:val="000F6E06"/>
    <w:rsid w:val="00100F9A"/>
    <w:rsid w:val="0010248C"/>
    <w:rsid w:val="0011272E"/>
    <w:rsid w:val="001230A4"/>
    <w:rsid w:val="00123233"/>
    <w:rsid w:val="00124EDE"/>
    <w:rsid w:val="0013202B"/>
    <w:rsid w:val="0015434F"/>
    <w:rsid w:val="00165025"/>
    <w:rsid w:val="00167B0C"/>
    <w:rsid w:val="00167FC1"/>
    <w:rsid w:val="0018547A"/>
    <w:rsid w:val="00187DD8"/>
    <w:rsid w:val="001A3306"/>
    <w:rsid w:val="001A4B5D"/>
    <w:rsid w:val="001A5309"/>
    <w:rsid w:val="001A570D"/>
    <w:rsid w:val="001B130B"/>
    <w:rsid w:val="001B53BC"/>
    <w:rsid w:val="001C5BEC"/>
    <w:rsid w:val="001D147D"/>
    <w:rsid w:val="001D65CA"/>
    <w:rsid w:val="001E0F49"/>
    <w:rsid w:val="001E1D6F"/>
    <w:rsid w:val="001E4F59"/>
    <w:rsid w:val="001F2658"/>
    <w:rsid w:val="00203ACE"/>
    <w:rsid w:val="0022189E"/>
    <w:rsid w:val="002312E3"/>
    <w:rsid w:val="002340A3"/>
    <w:rsid w:val="002525C8"/>
    <w:rsid w:val="00252A2A"/>
    <w:rsid w:val="00252C2C"/>
    <w:rsid w:val="0025655A"/>
    <w:rsid w:val="0026046E"/>
    <w:rsid w:val="00266111"/>
    <w:rsid w:val="00271407"/>
    <w:rsid w:val="002723D2"/>
    <w:rsid w:val="002728D6"/>
    <w:rsid w:val="002729FF"/>
    <w:rsid w:val="00273BD0"/>
    <w:rsid w:val="0028491E"/>
    <w:rsid w:val="00295295"/>
    <w:rsid w:val="002B53BE"/>
    <w:rsid w:val="002B5AD5"/>
    <w:rsid w:val="002B7ECC"/>
    <w:rsid w:val="002D7099"/>
    <w:rsid w:val="002E113C"/>
    <w:rsid w:val="002E3B13"/>
    <w:rsid w:val="002F3F2B"/>
    <w:rsid w:val="00303860"/>
    <w:rsid w:val="003161DE"/>
    <w:rsid w:val="00317F2B"/>
    <w:rsid w:val="00321362"/>
    <w:rsid w:val="0032374A"/>
    <w:rsid w:val="0032749C"/>
    <w:rsid w:val="003331DB"/>
    <w:rsid w:val="0034037E"/>
    <w:rsid w:val="00343B83"/>
    <w:rsid w:val="0034407A"/>
    <w:rsid w:val="0034783E"/>
    <w:rsid w:val="00351CD1"/>
    <w:rsid w:val="00351FD2"/>
    <w:rsid w:val="00352BCE"/>
    <w:rsid w:val="00354F2A"/>
    <w:rsid w:val="00357A00"/>
    <w:rsid w:val="003606E3"/>
    <w:rsid w:val="003632C4"/>
    <w:rsid w:val="003703EB"/>
    <w:rsid w:val="00372A93"/>
    <w:rsid w:val="00372DE5"/>
    <w:rsid w:val="00375BDE"/>
    <w:rsid w:val="00376779"/>
    <w:rsid w:val="00381E7D"/>
    <w:rsid w:val="003820CC"/>
    <w:rsid w:val="003854F0"/>
    <w:rsid w:val="00394409"/>
    <w:rsid w:val="003A39EC"/>
    <w:rsid w:val="003C0CE6"/>
    <w:rsid w:val="003C242F"/>
    <w:rsid w:val="003D4281"/>
    <w:rsid w:val="003E1004"/>
    <w:rsid w:val="003E254E"/>
    <w:rsid w:val="003E64C6"/>
    <w:rsid w:val="003F33DE"/>
    <w:rsid w:val="00404ECF"/>
    <w:rsid w:val="004306EA"/>
    <w:rsid w:val="00437EEF"/>
    <w:rsid w:val="00441218"/>
    <w:rsid w:val="004469E7"/>
    <w:rsid w:val="00450D77"/>
    <w:rsid w:val="00453B6D"/>
    <w:rsid w:val="004566FB"/>
    <w:rsid w:val="0046539F"/>
    <w:rsid w:val="00471145"/>
    <w:rsid w:val="00471B5A"/>
    <w:rsid w:val="0047203B"/>
    <w:rsid w:val="00481D41"/>
    <w:rsid w:val="00493726"/>
    <w:rsid w:val="004A2603"/>
    <w:rsid w:val="004A590D"/>
    <w:rsid w:val="004A5EE4"/>
    <w:rsid w:val="004B0A89"/>
    <w:rsid w:val="004B200E"/>
    <w:rsid w:val="004B6A1F"/>
    <w:rsid w:val="004B7FA2"/>
    <w:rsid w:val="004C6839"/>
    <w:rsid w:val="004C73F8"/>
    <w:rsid w:val="004C76F6"/>
    <w:rsid w:val="004D3D0C"/>
    <w:rsid w:val="004D73C1"/>
    <w:rsid w:val="004E0A4D"/>
    <w:rsid w:val="004E224B"/>
    <w:rsid w:val="005072E2"/>
    <w:rsid w:val="00526104"/>
    <w:rsid w:val="00540E31"/>
    <w:rsid w:val="005442F8"/>
    <w:rsid w:val="0055230D"/>
    <w:rsid w:val="00555381"/>
    <w:rsid w:val="00557414"/>
    <w:rsid w:val="00563594"/>
    <w:rsid w:val="00566180"/>
    <w:rsid w:val="00575F4F"/>
    <w:rsid w:val="00576400"/>
    <w:rsid w:val="00584CFE"/>
    <w:rsid w:val="0059267E"/>
    <w:rsid w:val="005A07D0"/>
    <w:rsid w:val="005A5997"/>
    <w:rsid w:val="005B00E8"/>
    <w:rsid w:val="005B2500"/>
    <w:rsid w:val="005B2646"/>
    <w:rsid w:val="005C422A"/>
    <w:rsid w:val="005D1509"/>
    <w:rsid w:val="005D1838"/>
    <w:rsid w:val="005E010B"/>
    <w:rsid w:val="005E0BFF"/>
    <w:rsid w:val="005E1B97"/>
    <w:rsid w:val="005F214A"/>
    <w:rsid w:val="005F5F19"/>
    <w:rsid w:val="006031E1"/>
    <w:rsid w:val="0060354F"/>
    <w:rsid w:val="00606B0B"/>
    <w:rsid w:val="00610458"/>
    <w:rsid w:val="00616603"/>
    <w:rsid w:val="0062487A"/>
    <w:rsid w:val="00626CE2"/>
    <w:rsid w:val="00634D43"/>
    <w:rsid w:val="006370DE"/>
    <w:rsid w:val="006420CF"/>
    <w:rsid w:val="00643E1D"/>
    <w:rsid w:val="0064423F"/>
    <w:rsid w:val="00650BB9"/>
    <w:rsid w:val="00651A07"/>
    <w:rsid w:val="00654309"/>
    <w:rsid w:val="0066320E"/>
    <w:rsid w:val="00680A53"/>
    <w:rsid w:val="00684AE8"/>
    <w:rsid w:val="006A6299"/>
    <w:rsid w:val="006A6958"/>
    <w:rsid w:val="006B1854"/>
    <w:rsid w:val="006B2098"/>
    <w:rsid w:val="006B393E"/>
    <w:rsid w:val="006B39EF"/>
    <w:rsid w:val="006C1E05"/>
    <w:rsid w:val="006C2D7C"/>
    <w:rsid w:val="006D0130"/>
    <w:rsid w:val="006D5EEC"/>
    <w:rsid w:val="006D6447"/>
    <w:rsid w:val="006E00CD"/>
    <w:rsid w:val="006E2520"/>
    <w:rsid w:val="006E40E1"/>
    <w:rsid w:val="006E7DE2"/>
    <w:rsid w:val="006F22BC"/>
    <w:rsid w:val="006F56A8"/>
    <w:rsid w:val="006F7AEB"/>
    <w:rsid w:val="00700687"/>
    <w:rsid w:val="00701C9E"/>
    <w:rsid w:val="00701D88"/>
    <w:rsid w:val="007247CC"/>
    <w:rsid w:val="007346C7"/>
    <w:rsid w:val="00735563"/>
    <w:rsid w:val="00741351"/>
    <w:rsid w:val="00751177"/>
    <w:rsid w:val="00756D14"/>
    <w:rsid w:val="0077731B"/>
    <w:rsid w:val="00777B7B"/>
    <w:rsid w:val="0078510A"/>
    <w:rsid w:val="007903E5"/>
    <w:rsid w:val="00796D5B"/>
    <w:rsid w:val="007B0E81"/>
    <w:rsid w:val="007B24E1"/>
    <w:rsid w:val="007B5ECF"/>
    <w:rsid w:val="007C40E4"/>
    <w:rsid w:val="007D03B5"/>
    <w:rsid w:val="007D0A8E"/>
    <w:rsid w:val="007D0C46"/>
    <w:rsid w:val="007D24F9"/>
    <w:rsid w:val="007F65C8"/>
    <w:rsid w:val="00804176"/>
    <w:rsid w:val="00822161"/>
    <w:rsid w:val="008224DB"/>
    <w:rsid w:val="00827087"/>
    <w:rsid w:val="00831D0B"/>
    <w:rsid w:val="00832234"/>
    <w:rsid w:val="0083686D"/>
    <w:rsid w:val="00843B0B"/>
    <w:rsid w:val="0084715D"/>
    <w:rsid w:val="00857878"/>
    <w:rsid w:val="00874749"/>
    <w:rsid w:val="00874D11"/>
    <w:rsid w:val="0087767D"/>
    <w:rsid w:val="008848E3"/>
    <w:rsid w:val="0088570E"/>
    <w:rsid w:val="008919B9"/>
    <w:rsid w:val="00896BD1"/>
    <w:rsid w:val="008A3A86"/>
    <w:rsid w:val="008B2D4A"/>
    <w:rsid w:val="008C536B"/>
    <w:rsid w:val="008C573F"/>
    <w:rsid w:val="008D4150"/>
    <w:rsid w:val="008E2053"/>
    <w:rsid w:val="008F1744"/>
    <w:rsid w:val="008F2808"/>
    <w:rsid w:val="008F3996"/>
    <w:rsid w:val="008F5A13"/>
    <w:rsid w:val="008F745E"/>
    <w:rsid w:val="00905DEA"/>
    <w:rsid w:val="00912EA5"/>
    <w:rsid w:val="00916C00"/>
    <w:rsid w:val="00922CB5"/>
    <w:rsid w:val="009238F0"/>
    <w:rsid w:val="0093731C"/>
    <w:rsid w:val="00937440"/>
    <w:rsid w:val="00942ADA"/>
    <w:rsid w:val="00945EB5"/>
    <w:rsid w:val="0094613B"/>
    <w:rsid w:val="00957FA7"/>
    <w:rsid w:val="0096145F"/>
    <w:rsid w:val="00961E22"/>
    <w:rsid w:val="00964A30"/>
    <w:rsid w:val="00967AEB"/>
    <w:rsid w:val="00975B3D"/>
    <w:rsid w:val="00984224"/>
    <w:rsid w:val="009A52F7"/>
    <w:rsid w:val="009B066F"/>
    <w:rsid w:val="009B49AA"/>
    <w:rsid w:val="009C1AFD"/>
    <w:rsid w:val="009F2FEF"/>
    <w:rsid w:val="009F54FE"/>
    <w:rsid w:val="00A01154"/>
    <w:rsid w:val="00A041A1"/>
    <w:rsid w:val="00A117A2"/>
    <w:rsid w:val="00A1553C"/>
    <w:rsid w:val="00A173CE"/>
    <w:rsid w:val="00A21F6D"/>
    <w:rsid w:val="00A3354F"/>
    <w:rsid w:val="00A422D1"/>
    <w:rsid w:val="00A526CC"/>
    <w:rsid w:val="00A53E83"/>
    <w:rsid w:val="00A6100D"/>
    <w:rsid w:val="00A671CE"/>
    <w:rsid w:val="00A7367D"/>
    <w:rsid w:val="00A829AB"/>
    <w:rsid w:val="00A8697C"/>
    <w:rsid w:val="00AA6B09"/>
    <w:rsid w:val="00AB4FE4"/>
    <w:rsid w:val="00AB578A"/>
    <w:rsid w:val="00AC23D3"/>
    <w:rsid w:val="00AC45F8"/>
    <w:rsid w:val="00AD339A"/>
    <w:rsid w:val="00AD6A3A"/>
    <w:rsid w:val="00AD6BE1"/>
    <w:rsid w:val="00AE0EA2"/>
    <w:rsid w:val="00AE46A0"/>
    <w:rsid w:val="00AF37CD"/>
    <w:rsid w:val="00B0397F"/>
    <w:rsid w:val="00B15C36"/>
    <w:rsid w:val="00B16B2E"/>
    <w:rsid w:val="00B2151B"/>
    <w:rsid w:val="00B2211D"/>
    <w:rsid w:val="00B2394E"/>
    <w:rsid w:val="00B23B3A"/>
    <w:rsid w:val="00B2503A"/>
    <w:rsid w:val="00B338F5"/>
    <w:rsid w:val="00B34534"/>
    <w:rsid w:val="00B376B3"/>
    <w:rsid w:val="00B40E2D"/>
    <w:rsid w:val="00B43653"/>
    <w:rsid w:val="00B471C5"/>
    <w:rsid w:val="00B47753"/>
    <w:rsid w:val="00B568CF"/>
    <w:rsid w:val="00B674BC"/>
    <w:rsid w:val="00B822A8"/>
    <w:rsid w:val="00B82D22"/>
    <w:rsid w:val="00BA35E1"/>
    <w:rsid w:val="00BB12C5"/>
    <w:rsid w:val="00BC0805"/>
    <w:rsid w:val="00BC3829"/>
    <w:rsid w:val="00BC38D1"/>
    <w:rsid w:val="00BC604C"/>
    <w:rsid w:val="00BD28ED"/>
    <w:rsid w:val="00BD662C"/>
    <w:rsid w:val="00BE3021"/>
    <w:rsid w:val="00BE6350"/>
    <w:rsid w:val="00BF1280"/>
    <w:rsid w:val="00BF2408"/>
    <w:rsid w:val="00BF38DA"/>
    <w:rsid w:val="00BF400A"/>
    <w:rsid w:val="00BF5AE2"/>
    <w:rsid w:val="00BF7C01"/>
    <w:rsid w:val="00C06160"/>
    <w:rsid w:val="00C12888"/>
    <w:rsid w:val="00C172C6"/>
    <w:rsid w:val="00C205B2"/>
    <w:rsid w:val="00C3221B"/>
    <w:rsid w:val="00C40480"/>
    <w:rsid w:val="00C404E1"/>
    <w:rsid w:val="00C41688"/>
    <w:rsid w:val="00C4342C"/>
    <w:rsid w:val="00C436F4"/>
    <w:rsid w:val="00C4435A"/>
    <w:rsid w:val="00C44A42"/>
    <w:rsid w:val="00C548CC"/>
    <w:rsid w:val="00C5532A"/>
    <w:rsid w:val="00C6079B"/>
    <w:rsid w:val="00C60E7E"/>
    <w:rsid w:val="00C67B58"/>
    <w:rsid w:val="00C7545E"/>
    <w:rsid w:val="00C829B3"/>
    <w:rsid w:val="00C92439"/>
    <w:rsid w:val="00C972B1"/>
    <w:rsid w:val="00CA202F"/>
    <w:rsid w:val="00CA7829"/>
    <w:rsid w:val="00CC2612"/>
    <w:rsid w:val="00CC667A"/>
    <w:rsid w:val="00CD1F31"/>
    <w:rsid w:val="00CD4326"/>
    <w:rsid w:val="00CE0F07"/>
    <w:rsid w:val="00CE16D6"/>
    <w:rsid w:val="00CE17E0"/>
    <w:rsid w:val="00CF3043"/>
    <w:rsid w:val="00D04EBF"/>
    <w:rsid w:val="00D121B2"/>
    <w:rsid w:val="00D12E7F"/>
    <w:rsid w:val="00D13373"/>
    <w:rsid w:val="00D1529E"/>
    <w:rsid w:val="00D223EF"/>
    <w:rsid w:val="00D32B4C"/>
    <w:rsid w:val="00D33B1A"/>
    <w:rsid w:val="00D45C48"/>
    <w:rsid w:val="00D51554"/>
    <w:rsid w:val="00D5165E"/>
    <w:rsid w:val="00D6564C"/>
    <w:rsid w:val="00D72584"/>
    <w:rsid w:val="00D76520"/>
    <w:rsid w:val="00D7709F"/>
    <w:rsid w:val="00D8107F"/>
    <w:rsid w:val="00D83AA4"/>
    <w:rsid w:val="00D8579B"/>
    <w:rsid w:val="00DA081C"/>
    <w:rsid w:val="00DA0C4F"/>
    <w:rsid w:val="00DA53DB"/>
    <w:rsid w:val="00DA6458"/>
    <w:rsid w:val="00DB00CB"/>
    <w:rsid w:val="00DB5D18"/>
    <w:rsid w:val="00DC6AA3"/>
    <w:rsid w:val="00DD21DA"/>
    <w:rsid w:val="00DE31D9"/>
    <w:rsid w:val="00E10EA4"/>
    <w:rsid w:val="00E127EB"/>
    <w:rsid w:val="00E12D09"/>
    <w:rsid w:val="00E240C3"/>
    <w:rsid w:val="00E26F5D"/>
    <w:rsid w:val="00E30A40"/>
    <w:rsid w:val="00E4281B"/>
    <w:rsid w:val="00E46467"/>
    <w:rsid w:val="00E47EE6"/>
    <w:rsid w:val="00E47F1C"/>
    <w:rsid w:val="00E5070A"/>
    <w:rsid w:val="00E521C1"/>
    <w:rsid w:val="00E5643E"/>
    <w:rsid w:val="00E56A95"/>
    <w:rsid w:val="00E6105D"/>
    <w:rsid w:val="00E66F73"/>
    <w:rsid w:val="00E67710"/>
    <w:rsid w:val="00E83EDB"/>
    <w:rsid w:val="00EA4C98"/>
    <w:rsid w:val="00EC01F9"/>
    <w:rsid w:val="00EC0544"/>
    <w:rsid w:val="00EC2649"/>
    <w:rsid w:val="00ED67EF"/>
    <w:rsid w:val="00EE6174"/>
    <w:rsid w:val="00EF0DB2"/>
    <w:rsid w:val="00EF0F89"/>
    <w:rsid w:val="00EF106D"/>
    <w:rsid w:val="00F1593A"/>
    <w:rsid w:val="00F20266"/>
    <w:rsid w:val="00F23269"/>
    <w:rsid w:val="00F27706"/>
    <w:rsid w:val="00F27AB5"/>
    <w:rsid w:val="00F45756"/>
    <w:rsid w:val="00F5209F"/>
    <w:rsid w:val="00F52210"/>
    <w:rsid w:val="00F52A26"/>
    <w:rsid w:val="00F62A8A"/>
    <w:rsid w:val="00F720A2"/>
    <w:rsid w:val="00F72D13"/>
    <w:rsid w:val="00F76EF8"/>
    <w:rsid w:val="00F849A4"/>
    <w:rsid w:val="00F977B5"/>
    <w:rsid w:val="00FA55D8"/>
    <w:rsid w:val="00FB2478"/>
    <w:rsid w:val="00FB76E9"/>
    <w:rsid w:val="00FC2A88"/>
    <w:rsid w:val="00FC2CE5"/>
    <w:rsid w:val="00FF3E9E"/>
    <w:rsid w:val="00FF4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351"/>
    <w:rPr>
      <w:rFonts w:ascii="Times New Roman" w:eastAsia="Batang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413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41351"/>
    <w:rPr>
      <w:rFonts w:ascii="Times New Roman" w:eastAsia="Batang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7413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41351"/>
    <w:rPr>
      <w:rFonts w:ascii="Times New Roman" w:eastAsia="Batang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741351"/>
    <w:rPr>
      <w:rFonts w:cs="Times New Roman"/>
    </w:rPr>
  </w:style>
  <w:style w:type="paragraph" w:styleId="NoSpacing">
    <w:name w:val="No Spacing"/>
    <w:uiPriority w:val="99"/>
    <w:qFormat/>
    <w:rsid w:val="00741351"/>
    <w:rPr>
      <w:rFonts w:ascii="Times New Roman" w:eastAsia="Batang" w:hAnsi="Times New Roman"/>
      <w:sz w:val="24"/>
      <w:szCs w:val="24"/>
    </w:rPr>
  </w:style>
  <w:style w:type="paragraph" w:customStyle="1" w:styleId="Prrafodelista1">
    <w:name w:val="Párrafo de lista1"/>
    <w:basedOn w:val="Normal"/>
    <w:uiPriority w:val="99"/>
    <w:rsid w:val="00741351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val="es-MX"/>
    </w:rPr>
  </w:style>
  <w:style w:type="paragraph" w:styleId="PlainText">
    <w:name w:val="Plain Text"/>
    <w:basedOn w:val="Normal"/>
    <w:link w:val="PlainTextChar1"/>
    <w:uiPriority w:val="99"/>
    <w:semiHidden/>
    <w:rsid w:val="00741351"/>
    <w:rPr>
      <w:rFonts w:ascii="Calibri" w:hAnsi="Calibri"/>
      <w:sz w:val="20"/>
      <w:szCs w:val="20"/>
      <w:lang w:val="es-EC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41351"/>
    <w:rPr>
      <w:rFonts w:ascii="Consolas" w:eastAsia="Batang" w:hAnsi="Consolas" w:cs="Consolas"/>
      <w:sz w:val="21"/>
      <w:szCs w:val="21"/>
    </w:rPr>
  </w:style>
  <w:style w:type="character" w:customStyle="1" w:styleId="PlainTextChar1">
    <w:name w:val="Plain Text Char1"/>
    <w:link w:val="PlainText"/>
    <w:uiPriority w:val="99"/>
    <w:semiHidden/>
    <w:locked/>
    <w:rsid w:val="00741351"/>
    <w:rPr>
      <w:rFonts w:ascii="Calibri" w:eastAsia="Batang" w:hAnsi="Calibri"/>
      <w:sz w:val="20"/>
      <w:lang w:val="es-EC"/>
    </w:rPr>
  </w:style>
  <w:style w:type="character" w:styleId="Hyperlink">
    <w:name w:val="Hyperlink"/>
    <w:basedOn w:val="DefaultParagraphFont"/>
    <w:uiPriority w:val="99"/>
    <w:rsid w:val="0074135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565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655A"/>
    <w:rPr>
      <w:rFonts w:ascii="Segoe UI" w:eastAsia="Batang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3703E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703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703EB"/>
    <w:rPr>
      <w:rFonts w:ascii="Times New Roman" w:eastAsia="Batang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703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3703EB"/>
    <w:rPr>
      <w:b/>
      <w:bCs/>
    </w:rPr>
  </w:style>
  <w:style w:type="paragraph" w:styleId="NormalWeb">
    <w:name w:val="Normal (Web)"/>
    <w:basedOn w:val="Normal"/>
    <w:uiPriority w:val="99"/>
    <w:semiHidden/>
    <w:rsid w:val="00957FA7"/>
    <w:pPr>
      <w:spacing w:before="100" w:beforeAutospacing="1" w:after="100" w:afterAutospacing="1"/>
    </w:pPr>
    <w:rPr>
      <w:rFonts w:eastAsia="Times New Roman"/>
      <w:lang w:val="es-DO" w:eastAsia="es-DO"/>
    </w:rPr>
  </w:style>
  <w:style w:type="character" w:styleId="Strong">
    <w:name w:val="Strong"/>
    <w:basedOn w:val="DefaultParagraphFont"/>
    <w:uiPriority w:val="99"/>
    <w:qFormat/>
    <w:rsid w:val="00B43653"/>
    <w:rPr>
      <w:rFonts w:cs="Times New Roman"/>
      <w:b/>
      <w:bCs/>
    </w:rPr>
  </w:style>
  <w:style w:type="paragraph" w:styleId="Revision">
    <w:name w:val="Revision"/>
    <w:hidden/>
    <w:uiPriority w:val="99"/>
    <w:semiHidden/>
    <w:rsid w:val="00CE17E0"/>
    <w:rPr>
      <w:rFonts w:ascii="Times New Roman" w:eastAsia="Batang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899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9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9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9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9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9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9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linkedin.com/company/1276320?trk=prof-0-ovw-curr_po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icg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6</Pages>
  <Words>1596</Words>
  <Characters>9103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subject/>
  <dc:creator>isabel nova</dc:creator>
  <cp:keywords/>
  <dc:description/>
  <cp:lastModifiedBy>depmint2</cp:lastModifiedBy>
  <cp:revision>2</cp:revision>
  <cp:lastPrinted>2015-09-17T18:34:00Z</cp:lastPrinted>
  <dcterms:created xsi:type="dcterms:W3CDTF">2015-10-02T18:19:00Z</dcterms:created>
  <dcterms:modified xsi:type="dcterms:W3CDTF">2015-10-02T18:19:00Z</dcterms:modified>
</cp:coreProperties>
</file>